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CF71E" w14:textId="4ECE47AF" w:rsidR="00727D02" w:rsidRPr="00585896" w:rsidRDefault="00727D02" w:rsidP="00A3417A">
      <w:pPr>
        <w:pStyle w:val="Sinespaciado"/>
        <w:jc w:val="center"/>
        <w:rPr>
          <w:rFonts w:ascii="Tahoma" w:hAnsi="Tahoma" w:cs="Tahoma"/>
          <w:b/>
          <w:bCs/>
          <w:sz w:val="22"/>
          <w:szCs w:val="22"/>
        </w:rPr>
      </w:pPr>
      <w:r w:rsidRPr="00585896">
        <w:rPr>
          <w:rFonts w:ascii="Tahoma" w:hAnsi="Tahoma" w:cs="Tahoma"/>
          <w:b/>
          <w:bCs/>
          <w:sz w:val="22"/>
          <w:szCs w:val="22"/>
        </w:rPr>
        <w:t>CONSENTIMIENTO INFORMADO</w:t>
      </w:r>
      <w:r w:rsidR="00F22249">
        <w:rPr>
          <w:rFonts w:ascii="Tahoma" w:hAnsi="Tahoma" w:cs="Tahoma"/>
          <w:b/>
          <w:bCs/>
          <w:sz w:val="22"/>
          <w:szCs w:val="22"/>
        </w:rPr>
        <w:t xml:space="preserve"> PARA</w:t>
      </w:r>
      <w:r w:rsidR="00BE1601">
        <w:rPr>
          <w:rFonts w:ascii="Tahoma" w:hAnsi="Tahoma" w:cs="Tahoma"/>
          <w:b/>
          <w:bCs/>
          <w:sz w:val="22"/>
          <w:szCs w:val="22"/>
        </w:rPr>
        <w:t xml:space="preserve"> PARTICIPACIÓN Y </w:t>
      </w:r>
      <w:r w:rsidR="00F22249">
        <w:rPr>
          <w:rFonts w:ascii="Tahoma" w:hAnsi="Tahoma" w:cs="Tahoma"/>
          <w:b/>
          <w:bCs/>
          <w:sz w:val="22"/>
          <w:szCs w:val="22"/>
        </w:rPr>
        <w:t>CESIÓN DE DERECHOS</w:t>
      </w:r>
      <w:r w:rsidRPr="00585896">
        <w:rPr>
          <w:rFonts w:ascii="Tahoma" w:hAnsi="Tahoma" w:cs="Tahoma"/>
          <w:b/>
          <w:bCs/>
          <w:sz w:val="22"/>
          <w:szCs w:val="22"/>
        </w:rPr>
        <w:t xml:space="preserve"> DE TOMA Y/O USO DE IMAGEN</w:t>
      </w:r>
      <w:r w:rsidR="00F22249">
        <w:rPr>
          <w:rFonts w:ascii="Tahoma" w:hAnsi="Tahoma" w:cs="Tahoma"/>
          <w:b/>
          <w:bCs/>
          <w:sz w:val="22"/>
          <w:szCs w:val="22"/>
        </w:rPr>
        <w:t xml:space="preserve"> Y AUDIOVISUALES DE MENORES DE EDAD</w:t>
      </w:r>
    </w:p>
    <w:p w14:paraId="3599C316" w14:textId="77777777" w:rsidR="00727D02" w:rsidRDefault="00727D02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31D738F8" w14:textId="77777777" w:rsidR="00727D02" w:rsidRDefault="00727D02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39107078" w14:textId="1ACED979" w:rsidR="0028157B" w:rsidRDefault="00D73B41" w:rsidP="0028157B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D73B41">
        <w:rPr>
          <w:rFonts w:ascii="Tahoma" w:hAnsi="Tahoma" w:cs="Tahoma"/>
          <w:sz w:val="22"/>
          <w:szCs w:val="22"/>
        </w:rPr>
        <w:t>Yo, _______________________________________________, mayor de edad, identificado(a) con:</w:t>
      </w:r>
      <w:r>
        <w:rPr>
          <w:rFonts w:ascii="Tahoma" w:hAnsi="Tahoma" w:cs="Tahoma"/>
          <w:sz w:val="22"/>
          <w:szCs w:val="22"/>
        </w:rPr>
        <w:t xml:space="preserve"> </w:t>
      </w:r>
      <w:r w:rsidRPr="00D73B41">
        <w:rPr>
          <w:rFonts w:ascii="Tahoma" w:hAnsi="Tahoma" w:cs="Tahoma"/>
          <w:sz w:val="22"/>
          <w:szCs w:val="22"/>
        </w:rPr>
        <w:t>C.C. [</w:t>
      </w:r>
      <w:r>
        <w:rPr>
          <w:rFonts w:ascii="Tahoma" w:hAnsi="Tahoma" w:cs="Tahoma"/>
          <w:sz w:val="22"/>
          <w:szCs w:val="22"/>
        </w:rPr>
        <w:t xml:space="preserve"> </w:t>
      </w:r>
      <w:r w:rsidRPr="00D73B41">
        <w:rPr>
          <w:rFonts w:ascii="Tahoma" w:hAnsi="Tahoma" w:cs="Tahoma"/>
          <w:sz w:val="22"/>
          <w:szCs w:val="22"/>
        </w:rPr>
        <w:t>] C.E. [ ] Pasaporte [ ]</w:t>
      </w:r>
      <w:r>
        <w:rPr>
          <w:rFonts w:ascii="Tahoma" w:hAnsi="Tahoma" w:cs="Tahoma"/>
          <w:sz w:val="22"/>
          <w:szCs w:val="22"/>
        </w:rPr>
        <w:t xml:space="preserve"> con n</w:t>
      </w:r>
      <w:r w:rsidRPr="00D73B41">
        <w:rPr>
          <w:rFonts w:ascii="Tahoma" w:hAnsi="Tahoma" w:cs="Tahoma"/>
          <w:sz w:val="22"/>
          <w:szCs w:val="22"/>
        </w:rPr>
        <w:t xml:space="preserve">úmero ______________________, </w:t>
      </w:r>
      <w:r w:rsidR="00585896" w:rsidRPr="00585896">
        <w:rPr>
          <w:rFonts w:ascii="Tahoma" w:hAnsi="Tahoma" w:cs="Tahoma"/>
          <w:sz w:val="22"/>
          <w:szCs w:val="22"/>
        </w:rPr>
        <w:t>actuando en calidad de representante legal o acudiente del niño, niña o adolescente ________________________________________________________, identificado(a) con T.I. número ___________________</w:t>
      </w:r>
      <w:r w:rsidR="00A23E54">
        <w:rPr>
          <w:rFonts w:ascii="Tahoma" w:hAnsi="Tahoma" w:cs="Tahoma"/>
          <w:sz w:val="22"/>
          <w:szCs w:val="22"/>
        </w:rPr>
        <w:t>______</w:t>
      </w:r>
      <w:r w:rsidR="00585896" w:rsidRPr="00585896">
        <w:rPr>
          <w:rFonts w:ascii="Tahoma" w:hAnsi="Tahoma" w:cs="Tahoma"/>
          <w:sz w:val="22"/>
          <w:szCs w:val="22"/>
        </w:rPr>
        <w:t>_____,</w:t>
      </w:r>
      <w:r w:rsidR="00585896">
        <w:rPr>
          <w:rFonts w:ascii="Tahoma" w:hAnsi="Tahoma" w:cs="Tahoma"/>
          <w:sz w:val="22"/>
          <w:szCs w:val="22"/>
        </w:rPr>
        <w:t xml:space="preserve"> </w:t>
      </w:r>
      <w:r w:rsidR="00585896" w:rsidRPr="00585896">
        <w:rPr>
          <w:rFonts w:ascii="Tahoma" w:hAnsi="Tahoma" w:cs="Tahoma"/>
          <w:sz w:val="22"/>
          <w:szCs w:val="22"/>
        </w:rPr>
        <w:t xml:space="preserve">mediante el presente documento manifiesto de manera libre, </w:t>
      </w:r>
      <w:r w:rsidR="002F6F4D">
        <w:rPr>
          <w:rFonts w:ascii="Tahoma" w:hAnsi="Tahoma" w:cs="Tahoma"/>
          <w:sz w:val="22"/>
          <w:szCs w:val="22"/>
        </w:rPr>
        <w:t xml:space="preserve">que he sido informado(a) del objetivo y propósito de participar de manera voluntaria en </w:t>
      </w:r>
      <w:r w:rsidR="0028157B">
        <w:rPr>
          <w:rFonts w:ascii="Tahoma" w:hAnsi="Tahoma" w:cs="Tahoma"/>
          <w:sz w:val="22"/>
          <w:szCs w:val="22"/>
        </w:rPr>
        <w:t xml:space="preserve">el </w:t>
      </w:r>
      <w:r w:rsidR="0028157B" w:rsidRPr="00585896">
        <w:rPr>
          <w:rFonts w:ascii="Tahoma" w:hAnsi="Tahoma" w:cs="Tahoma"/>
          <w:sz w:val="22"/>
          <w:szCs w:val="22"/>
        </w:rPr>
        <w:t>proyecto de</w:t>
      </w:r>
      <w:r w:rsidR="0028157B">
        <w:rPr>
          <w:rFonts w:ascii="Tahoma" w:hAnsi="Tahoma" w:cs="Tahoma"/>
          <w:sz w:val="22"/>
          <w:szCs w:val="22"/>
        </w:rPr>
        <w:t>l proceso misional de</w:t>
      </w:r>
      <w:r w:rsidR="0028157B" w:rsidRPr="00585896">
        <w:rPr>
          <w:rFonts w:ascii="Tahoma" w:hAnsi="Tahoma" w:cs="Tahoma"/>
          <w:sz w:val="22"/>
          <w:szCs w:val="22"/>
        </w:rPr>
        <w:t xml:space="preserve"> Proyección Social denominado</w:t>
      </w:r>
      <w:r w:rsidR="0028157B">
        <w:rPr>
          <w:rFonts w:ascii="Tahoma" w:hAnsi="Tahoma" w:cs="Tahoma"/>
          <w:sz w:val="22"/>
          <w:szCs w:val="22"/>
        </w:rPr>
        <w:t>:</w:t>
      </w:r>
      <w:r w:rsidR="0028157B" w:rsidRPr="00585896">
        <w:rPr>
          <w:rFonts w:ascii="Tahoma" w:hAnsi="Tahoma" w:cs="Tahoma"/>
          <w:sz w:val="22"/>
          <w:szCs w:val="22"/>
        </w:rPr>
        <w:t xml:space="preserve"> ___________________________________________________________</w:t>
      </w:r>
      <w:r w:rsidR="0028157B">
        <w:rPr>
          <w:rFonts w:ascii="Tahoma" w:hAnsi="Tahoma" w:cs="Tahoma"/>
          <w:sz w:val="22"/>
          <w:szCs w:val="22"/>
        </w:rPr>
        <w:t xml:space="preserve"> y que, </w:t>
      </w:r>
      <w:r w:rsidR="0028157B" w:rsidRPr="00585896">
        <w:rPr>
          <w:rFonts w:ascii="Tahoma" w:hAnsi="Tahoma" w:cs="Tahoma"/>
          <w:b/>
          <w:bCs/>
          <w:sz w:val="22"/>
          <w:szCs w:val="22"/>
        </w:rPr>
        <w:t>AUTORIZO</w:t>
      </w:r>
      <w:r w:rsidR="0028157B" w:rsidRPr="00585896">
        <w:rPr>
          <w:rFonts w:ascii="Tahoma" w:hAnsi="Tahoma" w:cs="Tahoma"/>
          <w:sz w:val="22"/>
          <w:szCs w:val="22"/>
        </w:rPr>
        <w:t xml:space="preserve"> a la </w:t>
      </w:r>
      <w:r w:rsidR="0028157B" w:rsidRPr="00585896">
        <w:rPr>
          <w:rFonts w:ascii="Tahoma" w:hAnsi="Tahoma" w:cs="Tahoma"/>
          <w:b/>
          <w:bCs/>
          <w:sz w:val="22"/>
          <w:szCs w:val="22"/>
        </w:rPr>
        <w:t>Fundación Universitaria Navarra – UNINAVARRA</w:t>
      </w:r>
      <w:r w:rsidR="0028157B" w:rsidRPr="00585896">
        <w:rPr>
          <w:rFonts w:ascii="Tahoma" w:hAnsi="Tahoma" w:cs="Tahoma"/>
          <w:sz w:val="22"/>
          <w:szCs w:val="22"/>
        </w:rPr>
        <w:t xml:space="preserve"> para la </w:t>
      </w:r>
      <w:r w:rsidR="0028157B" w:rsidRPr="00585896">
        <w:rPr>
          <w:rFonts w:ascii="Tahoma" w:hAnsi="Tahoma" w:cs="Tahoma"/>
          <w:b/>
          <w:bCs/>
          <w:sz w:val="22"/>
          <w:szCs w:val="22"/>
        </w:rPr>
        <w:t>toma, uso y tratamiento de los derechos de</w:t>
      </w:r>
      <w:r w:rsidR="0028157B">
        <w:rPr>
          <w:rFonts w:ascii="Tahoma" w:hAnsi="Tahoma" w:cs="Tahoma"/>
          <w:b/>
          <w:bCs/>
          <w:sz w:val="22"/>
          <w:szCs w:val="22"/>
        </w:rPr>
        <w:t xml:space="preserve"> imagen y audiovisuales</w:t>
      </w:r>
      <w:r w:rsidR="0028157B" w:rsidRPr="00585896">
        <w:rPr>
          <w:rFonts w:ascii="Tahoma" w:hAnsi="Tahoma" w:cs="Tahoma"/>
          <w:sz w:val="22"/>
          <w:szCs w:val="22"/>
        </w:rPr>
        <w:t xml:space="preserve"> del menor, de conformidad con la Constitución Política, la ley y demás normas concordantes, y para los fines institucionales y misionales de la </w:t>
      </w:r>
      <w:r w:rsidR="00285F76">
        <w:rPr>
          <w:rFonts w:ascii="Tahoma" w:hAnsi="Tahoma" w:cs="Tahoma"/>
          <w:sz w:val="22"/>
          <w:szCs w:val="22"/>
        </w:rPr>
        <w:t>Institución</w:t>
      </w:r>
      <w:r w:rsidR="0028157B" w:rsidRPr="00585896">
        <w:rPr>
          <w:rFonts w:ascii="Tahoma" w:hAnsi="Tahoma" w:cs="Tahoma"/>
          <w:sz w:val="22"/>
          <w:szCs w:val="22"/>
        </w:rPr>
        <w:t>, bajo las siguientes cláusulas:</w:t>
      </w:r>
    </w:p>
    <w:p w14:paraId="3928C016" w14:textId="46B77DA4" w:rsidR="00A23E54" w:rsidRDefault="00A23E54" w:rsidP="00585896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6819A1FF" w14:textId="77777777" w:rsidR="00D73B41" w:rsidRDefault="00D73B41" w:rsidP="00585896">
      <w:pPr>
        <w:pStyle w:val="Sinespaciado"/>
        <w:jc w:val="center"/>
        <w:rPr>
          <w:rFonts w:ascii="Tahoma" w:hAnsi="Tahoma" w:cs="Tahoma"/>
          <w:b/>
          <w:bCs/>
          <w:sz w:val="22"/>
          <w:szCs w:val="22"/>
        </w:rPr>
      </w:pPr>
      <w:r w:rsidRPr="00D73B41">
        <w:rPr>
          <w:rFonts w:ascii="Tahoma" w:hAnsi="Tahoma" w:cs="Tahoma"/>
          <w:b/>
          <w:bCs/>
          <w:sz w:val="22"/>
          <w:szCs w:val="22"/>
        </w:rPr>
        <w:t>CLÁUSULAS</w:t>
      </w:r>
    </w:p>
    <w:p w14:paraId="130A8B05" w14:textId="77777777" w:rsidR="00D73B41" w:rsidRPr="00D73B41" w:rsidRDefault="00D73B41" w:rsidP="00D73B41">
      <w:pPr>
        <w:pStyle w:val="Sinespaciado"/>
        <w:jc w:val="both"/>
        <w:rPr>
          <w:rFonts w:ascii="Tahoma" w:hAnsi="Tahoma" w:cs="Tahoma"/>
          <w:b/>
          <w:bCs/>
          <w:sz w:val="22"/>
          <w:szCs w:val="22"/>
        </w:rPr>
      </w:pPr>
    </w:p>
    <w:p w14:paraId="3A68A89A" w14:textId="5F18CD29" w:rsidR="00D73B41" w:rsidRPr="00D73B41" w:rsidRDefault="00D73B41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D73B41">
        <w:rPr>
          <w:rFonts w:ascii="Tahoma" w:hAnsi="Tahoma" w:cs="Tahoma"/>
          <w:b/>
          <w:bCs/>
          <w:sz w:val="22"/>
          <w:szCs w:val="22"/>
        </w:rPr>
        <w:t>PRIMERA. Autorización y objeto</w:t>
      </w:r>
      <w:r>
        <w:rPr>
          <w:rFonts w:ascii="Tahoma" w:hAnsi="Tahoma" w:cs="Tahoma"/>
          <w:b/>
          <w:bCs/>
          <w:sz w:val="22"/>
          <w:szCs w:val="22"/>
        </w:rPr>
        <w:t xml:space="preserve">: </w:t>
      </w:r>
      <w:r>
        <w:rPr>
          <w:rFonts w:ascii="Tahoma" w:hAnsi="Tahoma" w:cs="Tahoma"/>
          <w:sz w:val="22"/>
          <w:szCs w:val="22"/>
        </w:rPr>
        <w:t xml:space="preserve"> </w:t>
      </w:r>
      <w:r w:rsidRPr="00D73B41">
        <w:rPr>
          <w:rFonts w:ascii="Tahoma" w:hAnsi="Tahoma" w:cs="Tahoma"/>
          <w:sz w:val="22"/>
          <w:szCs w:val="22"/>
        </w:rPr>
        <w:t>Mediante el presente instrumento autorizo a la Fundación Universitaria Navarra – UNINAVARRA para que capture, reproduzca y/o haga uso de la imagen del niño, niña o adolescente, a través de fotografías, procedimientos análogos a la fotografía y producciones audiovisuales (videos), así como cualquier otro material visual relacionado, en el desarrollo de sus actividades institucionales, académicas y de proyección social.</w:t>
      </w:r>
    </w:p>
    <w:p w14:paraId="5C18E42D" w14:textId="4C1C8AA4" w:rsidR="00D73B41" w:rsidRPr="00D73B41" w:rsidRDefault="00D73B41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D73B41">
        <w:rPr>
          <w:rFonts w:ascii="Tahoma" w:hAnsi="Tahoma" w:cs="Tahoma"/>
          <w:b/>
          <w:bCs/>
          <w:sz w:val="22"/>
          <w:szCs w:val="22"/>
        </w:rPr>
        <w:t>SEGUNDA. Alcance de la autorización</w:t>
      </w:r>
      <w:r>
        <w:rPr>
          <w:rFonts w:ascii="Tahoma" w:hAnsi="Tahoma" w:cs="Tahoma"/>
          <w:b/>
          <w:bCs/>
          <w:sz w:val="22"/>
          <w:szCs w:val="22"/>
        </w:rPr>
        <w:t xml:space="preserve">: </w:t>
      </w:r>
      <w:r w:rsidRPr="00D73B41">
        <w:rPr>
          <w:rFonts w:ascii="Tahoma" w:hAnsi="Tahoma" w:cs="Tahoma"/>
          <w:sz w:val="22"/>
          <w:szCs w:val="22"/>
        </w:rPr>
        <w:t>La presente autorización se otorga para su utilización en formatos físicos o digitales, incluyendo, pero sin limitarse a, material impreso, medios electrónicos, ópticos, magnéticos, redes internas (Intranet), Internet, redes sociales institucionales, mensajes de datos o cualquier otro medio o soporte conocido o por conocerse en el futuro. La publicación podrá realizarse de manera directa o a través de terceros autorizados por la institución, sin que ello genere contraprestación económica alguna.</w:t>
      </w:r>
    </w:p>
    <w:p w14:paraId="41F67015" w14:textId="7D16D272" w:rsidR="00D73B41" w:rsidRPr="00D73B41" w:rsidRDefault="00D73B41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D73B41">
        <w:rPr>
          <w:rFonts w:ascii="Tahoma" w:hAnsi="Tahoma" w:cs="Tahoma"/>
          <w:b/>
          <w:bCs/>
          <w:sz w:val="22"/>
          <w:szCs w:val="22"/>
        </w:rPr>
        <w:t>TERCERA. Territorio y exclusividad</w:t>
      </w:r>
      <w:r>
        <w:rPr>
          <w:rFonts w:ascii="Tahoma" w:hAnsi="Tahoma" w:cs="Tahoma"/>
          <w:b/>
          <w:bCs/>
          <w:sz w:val="22"/>
          <w:szCs w:val="22"/>
        </w:rPr>
        <w:t xml:space="preserve">: </w:t>
      </w:r>
      <w:r w:rsidRPr="00D73B41">
        <w:rPr>
          <w:rFonts w:ascii="Tahoma" w:hAnsi="Tahoma" w:cs="Tahoma"/>
          <w:sz w:val="22"/>
          <w:szCs w:val="22"/>
        </w:rPr>
        <w:t>La autorización aquí otorgada no tiene limitación geográfica o territorial y no implica exclusividad, por lo cual el representante legal se reserva el derecho de otorgar autorizaciones similares a terceros, conforme a los términos permitidos por la ley.</w:t>
      </w:r>
    </w:p>
    <w:p w14:paraId="2636B863" w14:textId="27A15F12" w:rsidR="00D73B41" w:rsidRPr="00D73B41" w:rsidRDefault="00D73B41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D73B41">
        <w:rPr>
          <w:rFonts w:ascii="Tahoma" w:hAnsi="Tahoma" w:cs="Tahoma"/>
          <w:b/>
          <w:bCs/>
          <w:sz w:val="22"/>
          <w:szCs w:val="22"/>
        </w:rPr>
        <w:t>CUARTA. Derechos morales</w:t>
      </w:r>
      <w:r>
        <w:rPr>
          <w:rFonts w:ascii="Tahoma" w:hAnsi="Tahoma" w:cs="Tahoma"/>
          <w:b/>
          <w:bCs/>
          <w:sz w:val="22"/>
          <w:szCs w:val="22"/>
        </w:rPr>
        <w:t xml:space="preserve">: </w:t>
      </w:r>
      <w:r w:rsidRPr="00D73B41">
        <w:rPr>
          <w:rFonts w:ascii="Tahoma" w:hAnsi="Tahoma" w:cs="Tahoma"/>
          <w:sz w:val="22"/>
          <w:szCs w:val="22"/>
        </w:rPr>
        <w:t>La Fundación Universitaria Navarra – UNINAVARRA se compromete a dar cumplimiento a la normatividad vigente en materia de derechos morales, los cuales permanecerán en cabeza de su titular, garantizando el respeto, la dignidad y el buen nombre del menor de edad.</w:t>
      </w:r>
    </w:p>
    <w:p w14:paraId="1C4C70E1" w14:textId="199424AA" w:rsidR="00D73B41" w:rsidRDefault="00D73B41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D73B41">
        <w:rPr>
          <w:rFonts w:ascii="Tahoma" w:hAnsi="Tahoma" w:cs="Tahoma"/>
          <w:b/>
          <w:bCs/>
          <w:sz w:val="22"/>
          <w:szCs w:val="22"/>
        </w:rPr>
        <w:t>QUINTA. Contraprestación y exoneración</w:t>
      </w:r>
      <w:r>
        <w:rPr>
          <w:rFonts w:ascii="Tahoma" w:hAnsi="Tahoma" w:cs="Tahoma"/>
          <w:b/>
          <w:bCs/>
          <w:sz w:val="22"/>
          <w:szCs w:val="22"/>
        </w:rPr>
        <w:t xml:space="preserve">: </w:t>
      </w:r>
      <w:r w:rsidRPr="00D73B41">
        <w:rPr>
          <w:rFonts w:ascii="Tahoma" w:hAnsi="Tahoma" w:cs="Tahoma"/>
          <w:sz w:val="22"/>
          <w:szCs w:val="22"/>
        </w:rPr>
        <w:t>La presente autorización no genera ningún tipo de reconocimiento económico o contraprestación a favor del representante legal ni del menor de edad. En consecuencia, exonero a la Fundación Universitaria Navarra – UNINAVARRA de cualquier reclamación presente o futura, administrativa o judicial, relacionada con el uso de la imagen autorizada en los términos aquí establecidos.</w:t>
      </w:r>
    </w:p>
    <w:p w14:paraId="02B67670" w14:textId="77777777" w:rsidR="00285953" w:rsidRDefault="00285953" w:rsidP="00285953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285953">
        <w:rPr>
          <w:rFonts w:ascii="Tahoma" w:hAnsi="Tahoma" w:cs="Tahoma"/>
          <w:b/>
          <w:bCs/>
          <w:sz w:val="22"/>
          <w:szCs w:val="22"/>
        </w:rPr>
        <w:lastRenderedPageBreak/>
        <w:t>SEXTA: Autorización de tratamiento de datos personales:</w:t>
      </w:r>
      <w:r w:rsidRPr="00285953">
        <w:rPr>
          <w:rFonts w:ascii="Tahoma" w:hAnsi="Tahoma" w:cs="Tahoma"/>
          <w:sz w:val="22"/>
          <w:szCs w:val="22"/>
        </w:rPr>
        <w:t xml:space="preserve"> Manifiesto que, de conformidad con lo dispuesto en la normatividad vigente sobre protección de datos personales, en especial la Ley 1581 de 2012, autorizo de forma libre, expresa e inequívocamente a UNINAVARRA, para que realice la recolección y tratamiento de mi hijo/hija, los cuales suministro de manera veraz y completa, con la finalidad de ser utilizados dentro de la presente </w:t>
      </w:r>
      <w:r>
        <w:rPr>
          <w:rFonts w:ascii="Tahoma" w:hAnsi="Tahoma" w:cs="Tahoma"/>
          <w:sz w:val="22"/>
          <w:szCs w:val="22"/>
        </w:rPr>
        <w:t>actividad.</w:t>
      </w:r>
    </w:p>
    <w:p w14:paraId="35637633" w14:textId="77777777" w:rsidR="00FC7682" w:rsidRDefault="00FC7682" w:rsidP="00285953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69A27E08" w14:textId="08184B10" w:rsidR="00285953" w:rsidRDefault="00FC7682" w:rsidP="00285953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FC7682">
        <w:rPr>
          <w:rFonts w:ascii="Tahoma" w:hAnsi="Tahoma" w:cs="Tahoma"/>
          <w:sz w:val="22"/>
          <w:szCs w:val="22"/>
        </w:rPr>
        <w:t xml:space="preserve">Los Titulares podrán en todo momento solicitar al responsable o encargado la supresión de sus datos personales y/o revocar la autorización otorgada para el Tratamiento de </w:t>
      </w:r>
      <w:proofErr w:type="gramStart"/>
      <w:r w:rsidRPr="00FC7682">
        <w:rPr>
          <w:rFonts w:ascii="Tahoma" w:hAnsi="Tahoma" w:cs="Tahoma"/>
          <w:sz w:val="22"/>
          <w:szCs w:val="22"/>
        </w:rPr>
        <w:t>los mismos</w:t>
      </w:r>
      <w:proofErr w:type="gramEnd"/>
      <w:r w:rsidRPr="00FC7682">
        <w:rPr>
          <w:rFonts w:ascii="Tahoma" w:hAnsi="Tahoma" w:cs="Tahoma"/>
          <w:sz w:val="22"/>
          <w:szCs w:val="22"/>
        </w:rPr>
        <w:t>, mediante la presentación de un reclamo, de acuerdo con lo establecido en el artículo 15 de la Ley 1581 de 2012</w:t>
      </w:r>
      <w:r w:rsidR="00285953" w:rsidRPr="00285953">
        <w:rPr>
          <w:rFonts w:ascii="Tahoma" w:hAnsi="Tahoma" w:cs="Tahoma"/>
          <w:sz w:val="22"/>
          <w:szCs w:val="22"/>
        </w:rPr>
        <w:t xml:space="preserve"> </w:t>
      </w:r>
    </w:p>
    <w:p w14:paraId="453D9DAD" w14:textId="77777777" w:rsidR="00FC7682" w:rsidRPr="00285953" w:rsidRDefault="00FC7682" w:rsidP="00285953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4D923377" w14:textId="19C9F91C" w:rsidR="00285953" w:rsidRDefault="00285953" w:rsidP="00285953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285953">
        <w:rPr>
          <w:rFonts w:ascii="Tahoma" w:hAnsi="Tahoma" w:cs="Tahoma"/>
          <w:sz w:val="22"/>
          <w:szCs w:val="22"/>
        </w:rPr>
        <w:t>Así mismo, declaro que conozco que la recolección y tratamiento de sus datos se realizará de conformidad con la Política de Tratamiento de Datos Personales de la Institución, la cual se encuentra publicada en el portal web de UNINAVARRA.</w:t>
      </w:r>
    </w:p>
    <w:p w14:paraId="50768B84" w14:textId="77777777" w:rsidR="00285953" w:rsidRDefault="00285953" w:rsidP="00285953">
      <w:pPr>
        <w:pStyle w:val="Sinespaciado"/>
        <w:jc w:val="both"/>
        <w:rPr>
          <w:rFonts w:ascii="Tahoma" w:hAnsi="Tahoma" w:cs="Tahoma"/>
          <w:sz w:val="22"/>
          <w:szCs w:val="22"/>
          <w:lang w:val="es-MX"/>
        </w:rPr>
      </w:pPr>
    </w:p>
    <w:p w14:paraId="503C145E" w14:textId="3693C1F1" w:rsidR="0028157B" w:rsidRDefault="0028157B" w:rsidP="0028157B">
      <w:pPr>
        <w:pStyle w:val="Sinespaciado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En virtud de lo anterior, entiendo y acepto que se deben </w:t>
      </w:r>
      <w:r w:rsidRPr="00555EA4">
        <w:rPr>
          <w:rFonts w:ascii="Tahoma" w:hAnsi="Tahoma" w:cs="Tahoma"/>
          <w:sz w:val="22"/>
          <w:szCs w:val="22"/>
        </w:rPr>
        <w:t xml:space="preserve">cumplir los requisitos y recomendaciones establecidas para </w:t>
      </w:r>
      <w:r>
        <w:rPr>
          <w:rFonts w:ascii="Tahoma" w:hAnsi="Tahoma" w:cs="Tahoma"/>
          <w:sz w:val="22"/>
          <w:szCs w:val="22"/>
        </w:rPr>
        <w:t>cada</w:t>
      </w:r>
      <w:r w:rsidRPr="00555EA4">
        <w:rPr>
          <w:rFonts w:ascii="Tahoma" w:hAnsi="Tahoma" w:cs="Tahoma"/>
          <w:sz w:val="22"/>
          <w:szCs w:val="22"/>
        </w:rPr>
        <w:t xml:space="preserve"> actividad a desarrollar</w:t>
      </w:r>
      <w:r>
        <w:rPr>
          <w:rFonts w:ascii="Tahoma" w:hAnsi="Tahoma" w:cs="Tahoma"/>
          <w:sz w:val="22"/>
          <w:szCs w:val="22"/>
        </w:rPr>
        <w:t>, y, en consecuencia, realizo las siguientes declaraciones</w:t>
      </w:r>
      <w:r w:rsidR="00BD6F5E">
        <w:rPr>
          <w:rFonts w:ascii="Tahoma" w:hAnsi="Tahoma" w:cs="Tahoma"/>
          <w:sz w:val="22"/>
          <w:szCs w:val="22"/>
        </w:rPr>
        <w:t xml:space="preserve"> como representante legal</w:t>
      </w:r>
      <w:r>
        <w:rPr>
          <w:rFonts w:ascii="Tahoma" w:hAnsi="Tahoma" w:cs="Tahoma"/>
          <w:sz w:val="22"/>
          <w:szCs w:val="22"/>
        </w:rPr>
        <w:t>:</w:t>
      </w:r>
    </w:p>
    <w:p w14:paraId="2BE62EBE" w14:textId="77777777" w:rsidR="0028157B" w:rsidRPr="00235345" w:rsidRDefault="0028157B" w:rsidP="0028157B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58F2F959" w14:textId="69310F70" w:rsidR="0028157B" w:rsidRPr="00296856" w:rsidRDefault="0028157B" w:rsidP="00296856">
      <w:pPr>
        <w:pStyle w:val="Sinespaciado"/>
        <w:numPr>
          <w:ilvl w:val="0"/>
          <w:numId w:val="11"/>
        </w:numPr>
        <w:jc w:val="both"/>
        <w:rPr>
          <w:rFonts w:ascii="Tahoma" w:hAnsi="Tahoma" w:cs="Tahoma"/>
          <w:sz w:val="22"/>
          <w:szCs w:val="22"/>
        </w:rPr>
      </w:pPr>
      <w:r w:rsidRPr="00876295">
        <w:rPr>
          <w:rFonts w:ascii="Tahoma" w:hAnsi="Tahoma" w:cs="Tahoma"/>
          <w:sz w:val="22"/>
          <w:szCs w:val="22"/>
        </w:rPr>
        <w:t xml:space="preserve">Entiendo y acepto </w:t>
      </w:r>
      <w:r w:rsidRPr="006B45BA">
        <w:rPr>
          <w:rFonts w:ascii="Tahoma" w:hAnsi="Tahoma" w:cs="Tahoma"/>
          <w:sz w:val="22"/>
          <w:szCs w:val="22"/>
        </w:rPr>
        <w:t xml:space="preserve">conocer las características de las actividades que se realizarán, las eventuales circunstancias que pudieran surgir, cuya responsabilidad asumo plenamente, así como todos los riesgos asociados </w:t>
      </w:r>
      <w:r>
        <w:rPr>
          <w:rFonts w:ascii="Tahoma" w:hAnsi="Tahoma" w:cs="Tahoma"/>
          <w:sz w:val="22"/>
          <w:szCs w:val="22"/>
        </w:rPr>
        <w:t xml:space="preserve">que pueden afectar </w:t>
      </w:r>
      <w:r w:rsidR="0095291B">
        <w:rPr>
          <w:rFonts w:ascii="Tahoma" w:hAnsi="Tahoma" w:cs="Tahoma"/>
          <w:sz w:val="22"/>
          <w:szCs w:val="22"/>
        </w:rPr>
        <w:t>la</w:t>
      </w:r>
      <w:r>
        <w:rPr>
          <w:rFonts w:ascii="Tahoma" w:hAnsi="Tahoma" w:cs="Tahoma"/>
          <w:sz w:val="22"/>
          <w:szCs w:val="22"/>
        </w:rPr>
        <w:t xml:space="preserve"> salud e integridad física (lesión</w:t>
      </w:r>
      <w:r w:rsidRPr="00876295">
        <w:rPr>
          <w:rFonts w:ascii="Tahoma" w:hAnsi="Tahoma" w:cs="Tahoma"/>
          <w:sz w:val="22"/>
          <w:szCs w:val="22"/>
        </w:rPr>
        <w:t>, enfermedad o incluso muerte</w:t>
      </w:r>
      <w:r>
        <w:rPr>
          <w:rFonts w:ascii="Tahoma" w:hAnsi="Tahoma" w:cs="Tahoma"/>
          <w:sz w:val="22"/>
          <w:szCs w:val="22"/>
        </w:rPr>
        <w:t>)</w:t>
      </w:r>
      <w:r w:rsidR="0095291B">
        <w:rPr>
          <w:rFonts w:ascii="Tahoma" w:hAnsi="Tahoma" w:cs="Tahoma"/>
          <w:sz w:val="22"/>
          <w:szCs w:val="22"/>
        </w:rPr>
        <w:t xml:space="preserve"> del menor de edad</w:t>
      </w:r>
      <w:r w:rsidRPr="00876295">
        <w:rPr>
          <w:rFonts w:ascii="Tahoma" w:hAnsi="Tahoma" w:cs="Tahoma"/>
          <w:sz w:val="22"/>
          <w:szCs w:val="22"/>
        </w:rPr>
        <w:t xml:space="preserve">, </w:t>
      </w:r>
      <w:r>
        <w:rPr>
          <w:rFonts w:ascii="Tahoma" w:hAnsi="Tahoma" w:cs="Tahoma"/>
          <w:sz w:val="22"/>
          <w:szCs w:val="22"/>
        </w:rPr>
        <w:t>a</w:t>
      </w:r>
      <w:r w:rsidR="00296856">
        <w:rPr>
          <w:rFonts w:ascii="Tahoma" w:hAnsi="Tahoma" w:cs="Tahoma"/>
          <w:sz w:val="22"/>
          <w:szCs w:val="22"/>
        </w:rPr>
        <w:t>u</w:t>
      </w:r>
      <w:r>
        <w:rPr>
          <w:rFonts w:ascii="Tahoma" w:hAnsi="Tahoma" w:cs="Tahoma"/>
          <w:sz w:val="22"/>
          <w:szCs w:val="22"/>
        </w:rPr>
        <w:t>n cuando</w:t>
      </w:r>
      <w:r w:rsidRPr="00876295">
        <w:rPr>
          <w:rFonts w:ascii="Tahoma" w:hAnsi="Tahoma" w:cs="Tahoma"/>
          <w:sz w:val="22"/>
          <w:szCs w:val="22"/>
        </w:rPr>
        <w:t xml:space="preserve"> las actividades </w:t>
      </w:r>
      <w:r>
        <w:rPr>
          <w:rFonts w:ascii="Tahoma" w:hAnsi="Tahoma" w:cs="Tahoma"/>
          <w:sz w:val="22"/>
          <w:szCs w:val="22"/>
        </w:rPr>
        <w:t>a desarrollar</w:t>
      </w:r>
      <w:r w:rsidRPr="00876295">
        <w:rPr>
          <w:rFonts w:ascii="Tahoma" w:hAnsi="Tahoma" w:cs="Tahoma"/>
          <w:sz w:val="22"/>
          <w:szCs w:val="22"/>
        </w:rPr>
        <w:t xml:space="preserve"> no son consideradas de alto riesgo. Estoy consciente </w:t>
      </w:r>
      <w:r w:rsidR="00285953" w:rsidRPr="00876295">
        <w:rPr>
          <w:rFonts w:ascii="Tahoma" w:hAnsi="Tahoma" w:cs="Tahoma"/>
          <w:sz w:val="22"/>
          <w:szCs w:val="22"/>
        </w:rPr>
        <w:t>del</w:t>
      </w:r>
      <w:r w:rsidRPr="00876295">
        <w:rPr>
          <w:rFonts w:ascii="Tahoma" w:hAnsi="Tahoma" w:cs="Tahoma"/>
          <w:sz w:val="22"/>
          <w:szCs w:val="22"/>
        </w:rPr>
        <w:t xml:space="preserve"> estado de salud </w:t>
      </w:r>
      <w:r w:rsidR="00BE0E29">
        <w:rPr>
          <w:rFonts w:ascii="Tahoma" w:hAnsi="Tahoma" w:cs="Tahoma"/>
          <w:sz w:val="22"/>
          <w:szCs w:val="22"/>
        </w:rPr>
        <w:t xml:space="preserve">del menor de edad </w:t>
      </w:r>
      <w:r w:rsidRPr="00876295">
        <w:rPr>
          <w:rFonts w:ascii="Tahoma" w:hAnsi="Tahoma" w:cs="Tahoma"/>
          <w:sz w:val="22"/>
          <w:szCs w:val="22"/>
        </w:rPr>
        <w:t>y confirmo que no t</w:t>
      </w:r>
      <w:r w:rsidR="00BE0E29">
        <w:rPr>
          <w:rFonts w:ascii="Tahoma" w:hAnsi="Tahoma" w:cs="Tahoma"/>
          <w:sz w:val="22"/>
          <w:szCs w:val="22"/>
        </w:rPr>
        <w:t xml:space="preserve">iene </w:t>
      </w:r>
      <w:r w:rsidRPr="00876295">
        <w:rPr>
          <w:rFonts w:ascii="Tahoma" w:hAnsi="Tahoma" w:cs="Tahoma"/>
          <w:sz w:val="22"/>
          <w:szCs w:val="22"/>
        </w:rPr>
        <w:t xml:space="preserve">ninguna condición médica que </w:t>
      </w:r>
      <w:r w:rsidR="00BE0E29">
        <w:rPr>
          <w:rFonts w:ascii="Tahoma" w:hAnsi="Tahoma" w:cs="Tahoma"/>
          <w:sz w:val="22"/>
          <w:szCs w:val="22"/>
        </w:rPr>
        <w:t>l</w:t>
      </w:r>
      <w:r w:rsidRPr="00876295">
        <w:rPr>
          <w:rFonts w:ascii="Tahoma" w:hAnsi="Tahoma" w:cs="Tahoma"/>
          <w:sz w:val="22"/>
          <w:szCs w:val="22"/>
        </w:rPr>
        <w:t>e impida participar de manera segura.</w:t>
      </w:r>
      <w:r w:rsidR="00296856">
        <w:rPr>
          <w:rFonts w:ascii="Tahoma" w:hAnsi="Tahoma" w:cs="Tahoma"/>
          <w:sz w:val="22"/>
          <w:szCs w:val="22"/>
        </w:rPr>
        <w:t xml:space="preserve"> </w:t>
      </w:r>
      <w:r w:rsidRPr="00296856">
        <w:rPr>
          <w:rFonts w:ascii="Tahoma" w:hAnsi="Tahoma" w:cs="Tahoma"/>
          <w:sz w:val="22"/>
          <w:szCs w:val="22"/>
        </w:rPr>
        <w:t>Entiendo y acepto que, en caso de ser necesario, se brinde la prestación de los primeros auxilios (por el primer respondiente).</w:t>
      </w:r>
    </w:p>
    <w:p w14:paraId="7C54A76A" w14:textId="77777777" w:rsidR="0028157B" w:rsidRDefault="0028157B" w:rsidP="0028157B">
      <w:pPr>
        <w:pStyle w:val="Sinespaciado"/>
        <w:ind w:left="720"/>
        <w:jc w:val="both"/>
        <w:rPr>
          <w:rFonts w:ascii="Tahoma" w:hAnsi="Tahoma" w:cs="Tahoma"/>
          <w:sz w:val="22"/>
          <w:szCs w:val="22"/>
        </w:rPr>
      </w:pPr>
    </w:p>
    <w:p w14:paraId="56A796C6" w14:textId="4AD4DB98" w:rsidR="0028157B" w:rsidRDefault="0028157B" w:rsidP="0028157B">
      <w:pPr>
        <w:pStyle w:val="Sinespaciado"/>
        <w:numPr>
          <w:ilvl w:val="0"/>
          <w:numId w:val="11"/>
        </w:numPr>
        <w:jc w:val="both"/>
        <w:rPr>
          <w:rFonts w:ascii="Tahoma" w:hAnsi="Tahoma" w:cs="Tahoma"/>
          <w:sz w:val="22"/>
          <w:szCs w:val="22"/>
        </w:rPr>
      </w:pPr>
      <w:r w:rsidRPr="00876295">
        <w:rPr>
          <w:rFonts w:ascii="Tahoma" w:hAnsi="Tahoma" w:cs="Tahoma"/>
          <w:sz w:val="22"/>
          <w:szCs w:val="22"/>
        </w:rPr>
        <w:t xml:space="preserve">Exoneración de responsabilidad: Por la presente, libero, exonero y mantengo indemne a la FUNDACIÓN UNIVERSITARIA NAVARRA - UNINAVARRA, sus directivos y </w:t>
      </w:r>
      <w:r>
        <w:rPr>
          <w:rFonts w:ascii="Tahoma" w:hAnsi="Tahoma" w:cs="Tahoma"/>
          <w:sz w:val="22"/>
          <w:szCs w:val="22"/>
        </w:rPr>
        <w:t xml:space="preserve">personal </w:t>
      </w:r>
      <w:r w:rsidR="00296856">
        <w:rPr>
          <w:rFonts w:ascii="Tahoma" w:hAnsi="Tahoma" w:cs="Tahoma"/>
          <w:sz w:val="22"/>
          <w:szCs w:val="22"/>
        </w:rPr>
        <w:t>encargado</w:t>
      </w:r>
      <w:r w:rsidRPr="00876295">
        <w:rPr>
          <w:rFonts w:ascii="Tahoma" w:hAnsi="Tahoma" w:cs="Tahoma"/>
          <w:sz w:val="22"/>
          <w:szCs w:val="22"/>
        </w:rPr>
        <w:t xml:space="preserve"> del evento</w:t>
      </w:r>
      <w:r w:rsidR="00296856">
        <w:rPr>
          <w:rFonts w:ascii="Tahoma" w:hAnsi="Tahoma" w:cs="Tahoma"/>
          <w:sz w:val="22"/>
          <w:szCs w:val="22"/>
        </w:rPr>
        <w:t xml:space="preserve"> o actividad</w:t>
      </w:r>
      <w:r w:rsidRPr="00876295">
        <w:rPr>
          <w:rFonts w:ascii="Tahoma" w:hAnsi="Tahoma" w:cs="Tahoma"/>
          <w:sz w:val="22"/>
          <w:szCs w:val="22"/>
        </w:rPr>
        <w:t xml:space="preserve">, de cualquier tipo de responsabilidad civil extracontractual, demandas, daños, perjuicios o acciones legales que puedan derivarse de cualquier lesión, enfermedad, daño material o muerte que </w:t>
      </w:r>
      <w:r w:rsidR="005103A7">
        <w:rPr>
          <w:rFonts w:ascii="Tahoma" w:hAnsi="Tahoma" w:cs="Tahoma"/>
          <w:sz w:val="22"/>
          <w:szCs w:val="22"/>
        </w:rPr>
        <w:t>el menor de edad</w:t>
      </w:r>
      <w:r w:rsidRPr="00876295">
        <w:rPr>
          <w:rFonts w:ascii="Tahoma" w:hAnsi="Tahoma" w:cs="Tahoma"/>
          <w:sz w:val="22"/>
          <w:szCs w:val="22"/>
        </w:rPr>
        <w:t xml:space="preserve"> pueda sufrir durante </w:t>
      </w:r>
      <w:r w:rsidR="005103A7">
        <w:rPr>
          <w:rFonts w:ascii="Tahoma" w:hAnsi="Tahoma" w:cs="Tahoma"/>
          <w:sz w:val="22"/>
          <w:szCs w:val="22"/>
        </w:rPr>
        <w:t>su</w:t>
      </w:r>
      <w:r w:rsidRPr="00876295">
        <w:rPr>
          <w:rFonts w:ascii="Tahoma" w:hAnsi="Tahoma" w:cs="Tahoma"/>
          <w:sz w:val="22"/>
          <w:szCs w:val="22"/>
        </w:rPr>
        <w:t xml:space="preserve"> participación en estas actividades. </w:t>
      </w:r>
    </w:p>
    <w:p w14:paraId="76502123" w14:textId="77777777" w:rsidR="0028157B" w:rsidRDefault="0028157B" w:rsidP="0028157B">
      <w:pPr>
        <w:pStyle w:val="Sinespaciado"/>
        <w:ind w:left="720"/>
        <w:jc w:val="both"/>
        <w:rPr>
          <w:rFonts w:ascii="Tahoma" w:hAnsi="Tahoma" w:cs="Tahoma"/>
          <w:sz w:val="22"/>
          <w:szCs w:val="22"/>
        </w:rPr>
      </w:pPr>
    </w:p>
    <w:p w14:paraId="7B143B8A" w14:textId="014C6FC6" w:rsidR="0028157B" w:rsidRPr="00876295" w:rsidRDefault="0028157B" w:rsidP="0028157B">
      <w:pPr>
        <w:pStyle w:val="Sinespaciado"/>
        <w:numPr>
          <w:ilvl w:val="0"/>
          <w:numId w:val="11"/>
        </w:num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Participación voluntaria</w:t>
      </w:r>
      <w:r w:rsidRPr="00876295">
        <w:rPr>
          <w:rFonts w:ascii="Tahoma" w:hAnsi="Tahoma" w:cs="Tahoma"/>
          <w:sz w:val="22"/>
          <w:szCs w:val="22"/>
        </w:rPr>
        <w:t xml:space="preserve">: </w:t>
      </w:r>
      <w:r>
        <w:rPr>
          <w:rFonts w:ascii="Tahoma" w:hAnsi="Tahoma" w:cs="Tahoma"/>
          <w:sz w:val="22"/>
          <w:szCs w:val="22"/>
        </w:rPr>
        <w:t>Manifiesto</w:t>
      </w:r>
      <w:r w:rsidRPr="00876295">
        <w:rPr>
          <w:rFonts w:ascii="Tahoma" w:hAnsi="Tahoma" w:cs="Tahoma"/>
          <w:sz w:val="22"/>
          <w:szCs w:val="22"/>
        </w:rPr>
        <w:t xml:space="preserve"> que </w:t>
      </w:r>
      <w:r w:rsidR="005103A7">
        <w:rPr>
          <w:rFonts w:ascii="Tahoma" w:hAnsi="Tahoma" w:cs="Tahoma"/>
          <w:sz w:val="22"/>
          <w:szCs w:val="22"/>
        </w:rPr>
        <w:t>la</w:t>
      </w:r>
      <w:r w:rsidRPr="00876295">
        <w:rPr>
          <w:rFonts w:ascii="Tahoma" w:hAnsi="Tahoma" w:cs="Tahoma"/>
          <w:sz w:val="22"/>
          <w:szCs w:val="22"/>
        </w:rPr>
        <w:t xml:space="preserve"> participación en </w:t>
      </w:r>
      <w:r>
        <w:rPr>
          <w:rFonts w:ascii="Tahoma" w:hAnsi="Tahoma" w:cs="Tahoma"/>
          <w:sz w:val="22"/>
          <w:szCs w:val="22"/>
        </w:rPr>
        <w:t xml:space="preserve">las actividades desarrolladas en el marco del Proyecto </w:t>
      </w:r>
      <w:r w:rsidR="00285953">
        <w:rPr>
          <w:rFonts w:ascii="Tahoma" w:hAnsi="Tahoma" w:cs="Tahoma"/>
          <w:i/>
          <w:iCs/>
          <w:sz w:val="22"/>
          <w:szCs w:val="22"/>
        </w:rPr>
        <w:t xml:space="preserve">_____________________________, </w:t>
      </w:r>
      <w:r w:rsidR="005103A7">
        <w:rPr>
          <w:rFonts w:ascii="Tahoma" w:hAnsi="Tahoma" w:cs="Tahoma"/>
          <w:sz w:val="22"/>
          <w:szCs w:val="22"/>
        </w:rPr>
        <w:t xml:space="preserve">el menor de edad </w:t>
      </w:r>
      <w:r w:rsidRPr="00876295">
        <w:rPr>
          <w:rFonts w:ascii="Tahoma" w:hAnsi="Tahoma" w:cs="Tahoma"/>
          <w:sz w:val="22"/>
          <w:szCs w:val="22"/>
        </w:rPr>
        <w:t xml:space="preserve">es completamente voluntaria y que he sido </w:t>
      </w:r>
      <w:r>
        <w:rPr>
          <w:rFonts w:ascii="Tahoma" w:hAnsi="Tahoma" w:cs="Tahoma"/>
          <w:sz w:val="22"/>
          <w:szCs w:val="22"/>
        </w:rPr>
        <w:t>completamente</w:t>
      </w:r>
      <w:r w:rsidRPr="00876295">
        <w:rPr>
          <w:rFonts w:ascii="Tahoma" w:hAnsi="Tahoma" w:cs="Tahoma"/>
          <w:sz w:val="22"/>
          <w:szCs w:val="22"/>
        </w:rPr>
        <w:t xml:space="preserve"> informado(a) sobre la naturaleza de estas. Entiendo que se me ha dado la oportunidad de hacer preguntas y que he recibido respuestas satisfactorias.</w:t>
      </w:r>
    </w:p>
    <w:p w14:paraId="3B932315" w14:textId="1683E81B" w:rsidR="00D73B41" w:rsidRPr="00D73B41" w:rsidRDefault="00D73B41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6BC0B4A1" w14:textId="77777777" w:rsidR="00F22249" w:rsidRDefault="00F22249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16B5B113" w14:textId="2E7366E1" w:rsidR="00D73B41" w:rsidRDefault="00D73B41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  <w:r w:rsidRPr="00D73B41">
        <w:rPr>
          <w:rFonts w:ascii="Tahoma" w:hAnsi="Tahoma" w:cs="Tahoma"/>
          <w:sz w:val="22"/>
          <w:szCs w:val="22"/>
        </w:rPr>
        <w:t>Para constancia de lo anterior, se firma el presente documento en la ciudad de ___</w:t>
      </w:r>
      <w:r>
        <w:rPr>
          <w:rFonts w:ascii="Tahoma" w:hAnsi="Tahoma" w:cs="Tahoma"/>
          <w:sz w:val="22"/>
          <w:szCs w:val="22"/>
        </w:rPr>
        <w:t>_____</w:t>
      </w:r>
      <w:r w:rsidRPr="00D73B41">
        <w:rPr>
          <w:rFonts w:ascii="Tahoma" w:hAnsi="Tahoma" w:cs="Tahoma"/>
          <w:sz w:val="22"/>
          <w:szCs w:val="22"/>
        </w:rPr>
        <w:t>_, a los ____ días del mes de _______</w:t>
      </w:r>
      <w:r w:rsidR="00296856">
        <w:rPr>
          <w:rFonts w:ascii="Tahoma" w:hAnsi="Tahoma" w:cs="Tahoma"/>
          <w:sz w:val="22"/>
          <w:szCs w:val="22"/>
        </w:rPr>
        <w:t>__</w:t>
      </w:r>
      <w:r w:rsidRPr="00D73B41">
        <w:rPr>
          <w:rFonts w:ascii="Tahoma" w:hAnsi="Tahoma" w:cs="Tahoma"/>
          <w:sz w:val="22"/>
          <w:szCs w:val="22"/>
        </w:rPr>
        <w:t>__ del año _</w:t>
      </w:r>
      <w:r w:rsidR="00296856">
        <w:rPr>
          <w:rFonts w:ascii="Tahoma" w:hAnsi="Tahoma" w:cs="Tahoma"/>
          <w:sz w:val="22"/>
          <w:szCs w:val="22"/>
        </w:rPr>
        <w:t>__</w:t>
      </w:r>
      <w:r w:rsidRPr="00D73B41">
        <w:rPr>
          <w:rFonts w:ascii="Tahoma" w:hAnsi="Tahoma" w:cs="Tahoma"/>
          <w:sz w:val="22"/>
          <w:szCs w:val="22"/>
        </w:rPr>
        <w:t>_____.</w:t>
      </w:r>
    </w:p>
    <w:p w14:paraId="7E073BF2" w14:textId="77777777" w:rsidR="00D73B41" w:rsidRDefault="00D73B41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695442F2" w14:textId="77777777" w:rsidR="00A636D2" w:rsidRDefault="00A636D2" w:rsidP="00D73B41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41AD5B12" w14:textId="77777777" w:rsidR="00F22249" w:rsidRPr="00D73B41" w:rsidRDefault="00F22249" w:rsidP="00A23E54">
      <w:pPr>
        <w:pStyle w:val="Sinespaciado"/>
        <w:rPr>
          <w:rFonts w:ascii="Tahoma" w:hAnsi="Tahoma" w:cs="Tahoma"/>
          <w:sz w:val="22"/>
          <w:szCs w:val="22"/>
        </w:rPr>
      </w:pPr>
    </w:p>
    <w:p w14:paraId="422B1A3F" w14:textId="3F01F4C5" w:rsidR="00585896" w:rsidRDefault="00D73B41" w:rsidP="00A23E54">
      <w:pPr>
        <w:pStyle w:val="Sinespaciado"/>
        <w:rPr>
          <w:rFonts w:ascii="Tahoma" w:hAnsi="Tahoma" w:cs="Tahoma"/>
          <w:sz w:val="22"/>
          <w:szCs w:val="22"/>
        </w:rPr>
      </w:pPr>
      <w:r w:rsidRPr="00D73B41">
        <w:rPr>
          <w:rFonts w:ascii="Tahoma" w:hAnsi="Tahoma" w:cs="Tahoma"/>
          <w:sz w:val="22"/>
          <w:szCs w:val="22"/>
        </w:rPr>
        <w:t>Nombre del acudiente o representante legal: _______________________________________</w:t>
      </w:r>
      <w:r w:rsidR="00296856">
        <w:rPr>
          <w:rFonts w:ascii="Tahoma" w:hAnsi="Tahoma" w:cs="Tahoma"/>
          <w:sz w:val="22"/>
          <w:szCs w:val="22"/>
        </w:rPr>
        <w:t>_______</w:t>
      </w:r>
      <w:r w:rsidRPr="00D73B41">
        <w:rPr>
          <w:rFonts w:ascii="Tahoma" w:hAnsi="Tahoma" w:cs="Tahoma"/>
          <w:sz w:val="22"/>
          <w:szCs w:val="22"/>
        </w:rPr>
        <w:br/>
      </w:r>
      <w:r w:rsidR="00585896" w:rsidRPr="00D73B41">
        <w:rPr>
          <w:rFonts w:ascii="Tahoma" w:hAnsi="Tahoma" w:cs="Tahoma"/>
          <w:sz w:val="22"/>
          <w:szCs w:val="22"/>
        </w:rPr>
        <w:t>Documento de identificación No.: __________________</w:t>
      </w:r>
      <w:r w:rsidR="00585896" w:rsidRPr="00D73B41">
        <w:rPr>
          <w:rFonts w:ascii="Tahoma" w:hAnsi="Tahoma" w:cs="Tahoma"/>
          <w:sz w:val="22"/>
          <w:szCs w:val="22"/>
        </w:rPr>
        <w:br/>
        <w:t>Celular de contacto: _____________________________</w:t>
      </w:r>
    </w:p>
    <w:p w14:paraId="365C2014" w14:textId="77777777" w:rsidR="00296856" w:rsidRDefault="00296856" w:rsidP="00A23E54">
      <w:pPr>
        <w:pStyle w:val="Sinespaciado"/>
        <w:rPr>
          <w:rFonts w:ascii="Tahoma" w:hAnsi="Tahoma" w:cs="Tahoma"/>
          <w:sz w:val="22"/>
          <w:szCs w:val="22"/>
        </w:rPr>
      </w:pPr>
    </w:p>
    <w:p w14:paraId="5356F494" w14:textId="140E780F" w:rsidR="00D73B41" w:rsidRPr="00D73B41" w:rsidRDefault="00D73B41" w:rsidP="00A23E54">
      <w:pPr>
        <w:pStyle w:val="Sinespaciado"/>
        <w:rPr>
          <w:rFonts w:ascii="Tahoma" w:hAnsi="Tahoma" w:cs="Tahoma"/>
          <w:sz w:val="22"/>
          <w:szCs w:val="22"/>
        </w:rPr>
      </w:pPr>
      <w:r w:rsidRPr="00D73B41">
        <w:rPr>
          <w:rFonts w:ascii="Tahoma" w:hAnsi="Tahoma" w:cs="Tahoma"/>
          <w:sz w:val="22"/>
          <w:szCs w:val="22"/>
        </w:rPr>
        <w:t xml:space="preserve">Firma: </w:t>
      </w:r>
      <w:r w:rsidR="00585896">
        <w:rPr>
          <w:rFonts w:ascii="Tahoma" w:hAnsi="Tahoma" w:cs="Tahoma"/>
          <w:sz w:val="22"/>
          <w:szCs w:val="22"/>
        </w:rPr>
        <w:t>________________________________________</w:t>
      </w:r>
    </w:p>
    <w:p w14:paraId="13FF4B1B" w14:textId="77777777" w:rsidR="00F16EDF" w:rsidRPr="00D73B41" w:rsidRDefault="00F16EDF" w:rsidP="00DA6B95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2FC1ECEA" w14:textId="54B74FA5" w:rsidR="00585896" w:rsidRDefault="00585896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6CEBF060" w14:textId="77777777" w:rsidR="00A636D2" w:rsidRDefault="00A636D2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4A2CD7B3" w14:textId="77777777" w:rsidR="00A636D2" w:rsidRDefault="00A636D2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1D3A7F62" w14:textId="77777777" w:rsidR="00A636D2" w:rsidRDefault="00A636D2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p w14:paraId="6A9045FA" w14:textId="77777777" w:rsidR="00A636D2" w:rsidRPr="00D73B41" w:rsidRDefault="00A636D2">
      <w:pPr>
        <w:pStyle w:val="Sinespaciado"/>
        <w:jc w:val="both"/>
        <w:rPr>
          <w:rFonts w:ascii="Tahoma" w:hAnsi="Tahoma" w:cs="Tahoma"/>
          <w:sz w:val="22"/>
          <w:szCs w:val="22"/>
        </w:rPr>
      </w:pPr>
    </w:p>
    <w:sectPr w:rsidR="00A636D2" w:rsidRPr="00D73B41" w:rsidSect="006619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985" w:right="1467" w:bottom="1843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FAEF8" w14:textId="77777777" w:rsidR="008E5A04" w:rsidRDefault="008E5A04" w:rsidP="00C42B00">
      <w:pPr>
        <w:spacing w:after="0" w:line="240" w:lineRule="auto"/>
      </w:pPr>
      <w:r>
        <w:separator/>
      </w:r>
    </w:p>
  </w:endnote>
  <w:endnote w:type="continuationSeparator" w:id="0">
    <w:p w14:paraId="62C53A5B" w14:textId="77777777" w:rsidR="008E5A04" w:rsidRDefault="008E5A04" w:rsidP="00C42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C2018" w14:textId="77777777" w:rsidR="00DF54E2" w:rsidRDefault="00DF54E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  <w:lang w:val="es-ES"/>
      </w:rPr>
      <w:id w:val="-1269541947"/>
      <w:docPartObj>
        <w:docPartGallery w:val="Page Numbers (Bottom of Page)"/>
        <w:docPartUnique/>
      </w:docPartObj>
    </w:sdtPr>
    <w:sdtContent>
      <w:sdt>
        <w:sdtPr>
          <w:rPr>
            <w:sz w:val="22"/>
            <w:szCs w:val="22"/>
            <w:lang w:val="es-ES"/>
          </w:rPr>
          <w:id w:val="-1705238520"/>
          <w:docPartObj>
            <w:docPartGallery w:val="Page Numbers (Top of Page)"/>
            <w:docPartUnique/>
          </w:docPartObj>
        </w:sdtPr>
        <w:sdtContent>
          <w:p w14:paraId="1E4EE3E4" w14:textId="77777777" w:rsidR="00661982" w:rsidRPr="00DF54E2" w:rsidRDefault="0802A960" w:rsidP="0802A960">
            <w:pPr>
              <w:pStyle w:val="Piedepgina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DF54E2">
              <w:rPr>
                <w:rFonts w:ascii="Arial" w:hAnsi="Arial" w:cs="Arial"/>
                <w:sz w:val="18"/>
                <w:szCs w:val="18"/>
                <w:lang w:val="es-ES"/>
              </w:rPr>
              <w:t xml:space="preserve">Página </w:t>
            </w:r>
            <w:r w:rsidR="001E4BDE" w:rsidRPr="00DF54E2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fldChar w:fldCharType="begin"/>
            </w:r>
            <w:r w:rsidR="001E4BDE" w:rsidRPr="00DF54E2">
              <w:rPr>
                <w:rFonts w:ascii="Arial" w:hAnsi="Arial" w:cs="Arial"/>
                <w:b/>
                <w:bCs/>
                <w:sz w:val="18"/>
                <w:szCs w:val="18"/>
              </w:rPr>
              <w:instrText>PAGE</w:instrText>
            </w:r>
            <w:r w:rsidR="001E4BDE" w:rsidRPr="00DF54E2">
              <w:rPr>
                <w:rFonts w:ascii="Arial" w:hAnsi="Arial" w:cs="Arial"/>
                <w:b/>
                <w:bCs/>
                <w:sz w:val="18"/>
                <w:szCs w:val="18"/>
                <w:lang w:val="es-CO"/>
              </w:rPr>
              <w:fldChar w:fldCharType="separate"/>
            </w:r>
            <w:r w:rsidRPr="00DF54E2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2</w:t>
            </w:r>
            <w:r w:rsidR="001E4BDE" w:rsidRPr="00DF54E2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fldChar w:fldCharType="end"/>
            </w:r>
            <w:r w:rsidRPr="00DF54E2">
              <w:rPr>
                <w:rFonts w:ascii="Arial" w:hAnsi="Arial" w:cs="Arial"/>
                <w:sz w:val="18"/>
                <w:szCs w:val="18"/>
                <w:lang w:val="es-ES"/>
              </w:rPr>
              <w:t xml:space="preserve"> de </w:t>
            </w:r>
            <w:r w:rsidR="001E4BDE" w:rsidRPr="00DF54E2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fldChar w:fldCharType="begin"/>
            </w:r>
            <w:r w:rsidR="001E4BDE" w:rsidRPr="00DF54E2">
              <w:rPr>
                <w:rFonts w:ascii="Arial" w:hAnsi="Arial" w:cs="Arial"/>
                <w:b/>
                <w:bCs/>
                <w:sz w:val="18"/>
                <w:szCs w:val="18"/>
              </w:rPr>
              <w:instrText>NUMPAGES</w:instrText>
            </w:r>
            <w:r w:rsidR="001E4BDE" w:rsidRPr="00DF54E2">
              <w:rPr>
                <w:rFonts w:ascii="Arial" w:hAnsi="Arial" w:cs="Arial"/>
                <w:b/>
                <w:bCs/>
                <w:sz w:val="18"/>
                <w:szCs w:val="18"/>
                <w:lang w:val="es-CO"/>
              </w:rPr>
              <w:fldChar w:fldCharType="separate"/>
            </w:r>
            <w:r w:rsidRPr="00DF54E2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>2</w:t>
            </w:r>
            <w:r w:rsidR="001E4BDE" w:rsidRPr="00DF54E2"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fldChar w:fldCharType="end"/>
            </w:r>
          </w:p>
          <w:p w14:paraId="73FA48FA" w14:textId="77777777" w:rsidR="00661982" w:rsidRDefault="00661982" w:rsidP="00661982">
            <w:pPr>
              <w:pStyle w:val="Piedepgina"/>
              <w:jc w:val="center"/>
              <w:rPr>
                <w:b/>
                <w:bCs/>
                <w:sz w:val="22"/>
                <w:szCs w:val="22"/>
                <w:lang w:val="es-ES"/>
              </w:rPr>
            </w:pPr>
          </w:p>
          <w:p w14:paraId="12D381C4" w14:textId="400516F7" w:rsidR="001E4BDE" w:rsidRDefault="00000000" w:rsidP="0802A960">
            <w:pPr>
              <w:pStyle w:val="Piedepgina"/>
              <w:rPr>
                <w:sz w:val="22"/>
                <w:szCs w:val="22"/>
              </w:rPr>
            </w:pPr>
          </w:p>
        </w:sdtContent>
      </w:sdt>
    </w:sdtContent>
  </w:sdt>
  <w:p w14:paraId="5725E843" w14:textId="77777777" w:rsidR="001E4BDE" w:rsidRDefault="001E4BDE">
    <w:pPr>
      <w:pStyle w:val="Piedepgina"/>
    </w:pPr>
  </w:p>
  <w:p w14:paraId="27995537" w14:textId="13E54869" w:rsidR="00661982" w:rsidRPr="00661982" w:rsidRDefault="00661982" w:rsidP="00661982">
    <w:pPr>
      <w:pStyle w:val="Piedepgina"/>
      <w:rPr>
        <w:rFonts w:ascii="Arial" w:hAnsi="Arial" w:cs="Arial"/>
        <w:sz w:val="18"/>
        <w:szCs w:val="18"/>
        <w:lang w:val="es-ES"/>
      </w:rPr>
    </w:pPr>
    <w:r w:rsidRPr="00661982">
      <w:rPr>
        <w:rFonts w:ascii="Arial" w:hAnsi="Arial" w:cs="Arial"/>
        <w:b/>
        <w:bCs/>
        <w:sz w:val="18"/>
        <w:szCs w:val="18"/>
        <w:lang w:val="es-ES"/>
      </w:rPr>
      <w:t>PS-FO-2</w:t>
    </w:r>
    <w:r w:rsidRPr="00DF54E2">
      <w:rPr>
        <w:rFonts w:ascii="Arial" w:hAnsi="Arial" w:cs="Arial"/>
        <w:b/>
        <w:bCs/>
        <w:sz w:val="18"/>
        <w:szCs w:val="18"/>
        <w:lang w:val="es-ES"/>
      </w:rPr>
      <w:t>2</w:t>
    </w:r>
    <w:r w:rsidRPr="00661982">
      <w:rPr>
        <w:rFonts w:ascii="Arial" w:hAnsi="Arial" w:cs="Arial"/>
        <w:b/>
        <w:bCs/>
        <w:sz w:val="18"/>
        <w:szCs w:val="18"/>
        <w:lang w:val="es-ES"/>
      </w:rPr>
      <w:t>/V1/17-FEB-2026</w:t>
    </w:r>
    <w:r w:rsidRPr="00661982">
      <w:rPr>
        <w:rFonts w:ascii="Arial" w:hAnsi="Arial" w:cs="Arial"/>
        <w:sz w:val="18"/>
        <w:szCs w:val="18"/>
        <w:lang w:val="es-ES"/>
      </w:rPr>
      <w:t> </w:t>
    </w:r>
  </w:p>
  <w:p w14:paraId="4EB67C5C" w14:textId="77777777" w:rsidR="00661982" w:rsidRDefault="0066198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774E9" w14:textId="77777777" w:rsidR="00DF54E2" w:rsidRDefault="00DF54E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A1B90" w14:textId="77777777" w:rsidR="008E5A04" w:rsidRDefault="008E5A04" w:rsidP="00C42B00">
      <w:pPr>
        <w:spacing w:after="0" w:line="240" w:lineRule="auto"/>
      </w:pPr>
      <w:r>
        <w:separator/>
      </w:r>
    </w:p>
  </w:footnote>
  <w:footnote w:type="continuationSeparator" w:id="0">
    <w:p w14:paraId="490B3426" w14:textId="77777777" w:rsidR="008E5A04" w:rsidRDefault="008E5A04" w:rsidP="00C42B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AFAAD" w14:textId="77777777" w:rsidR="00DF54E2" w:rsidRDefault="00DF54E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7F529" w14:textId="77777777" w:rsidR="00C42B00" w:rsidRDefault="00C42B00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B11D5ED" wp14:editId="280A12F8">
          <wp:simplePos x="0" y="0"/>
          <wp:positionH relativeFrom="margin">
            <wp:align>center</wp:align>
          </wp:positionH>
          <wp:positionV relativeFrom="paragraph">
            <wp:posOffset>-180975</wp:posOffset>
          </wp:positionV>
          <wp:extent cx="7854950" cy="10182225"/>
          <wp:effectExtent l="0" t="0" r="0" b="9525"/>
          <wp:wrapNone/>
          <wp:docPr id="151041115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382342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54950" cy="10182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54821" w14:textId="77777777" w:rsidR="00DF54E2" w:rsidRDefault="00DF54E2">
    <w:pPr>
      <w:pStyle w:val="Encabezado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91833"/>
    <w:multiLevelType w:val="hybridMultilevel"/>
    <w:tmpl w:val="1AC2C850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618F8"/>
    <w:multiLevelType w:val="hybridMultilevel"/>
    <w:tmpl w:val="D79AD99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A1695F"/>
    <w:multiLevelType w:val="hybridMultilevel"/>
    <w:tmpl w:val="D226B716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AD6E39"/>
    <w:multiLevelType w:val="hybridMultilevel"/>
    <w:tmpl w:val="8DE652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5D2CEA"/>
    <w:multiLevelType w:val="multilevel"/>
    <w:tmpl w:val="72A48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060F11"/>
    <w:multiLevelType w:val="hybridMultilevel"/>
    <w:tmpl w:val="1CDA44B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673780"/>
    <w:multiLevelType w:val="hybridMultilevel"/>
    <w:tmpl w:val="4AE0DB6A"/>
    <w:lvl w:ilvl="0" w:tplc="1486D9A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957AAD"/>
    <w:multiLevelType w:val="multilevel"/>
    <w:tmpl w:val="023E5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B47D6F"/>
    <w:multiLevelType w:val="hybridMultilevel"/>
    <w:tmpl w:val="2450675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CA2094"/>
    <w:multiLevelType w:val="multilevel"/>
    <w:tmpl w:val="23061DC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num w:numId="1" w16cid:durableId="117869227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68563653">
    <w:abstractNumId w:val="3"/>
  </w:num>
  <w:num w:numId="3" w16cid:durableId="921110106">
    <w:abstractNumId w:val="6"/>
  </w:num>
  <w:num w:numId="4" w16cid:durableId="1230263451">
    <w:abstractNumId w:val="0"/>
  </w:num>
  <w:num w:numId="5" w16cid:durableId="385378857">
    <w:abstractNumId w:val="2"/>
  </w:num>
  <w:num w:numId="6" w16cid:durableId="708148955">
    <w:abstractNumId w:val="1"/>
  </w:num>
  <w:num w:numId="7" w16cid:durableId="402918787">
    <w:abstractNumId w:val="8"/>
  </w:num>
  <w:num w:numId="8" w16cid:durableId="1448041494">
    <w:abstractNumId w:val="9"/>
  </w:num>
  <w:num w:numId="9" w16cid:durableId="1413158513">
    <w:abstractNumId w:val="4"/>
  </w:num>
  <w:num w:numId="10" w16cid:durableId="1828083230">
    <w:abstractNumId w:val="7"/>
  </w:num>
  <w:num w:numId="11" w16cid:durableId="12644560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B41"/>
    <w:rsid w:val="00002981"/>
    <w:rsid w:val="0000393F"/>
    <w:rsid w:val="0000542F"/>
    <w:rsid w:val="0001539B"/>
    <w:rsid w:val="00016250"/>
    <w:rsid w:val="000208A2"/>
    <w:rsid w:val="00021E30"/>
    <w:rsid w:val="00024DCD"/>
    <w:rsid w:val="000325BC"/>
    <w:rsid w:val="000366E9"/>
    <w:rsid w:val="00036E74"/>
    <w:rsid w:val="00040554"/>
    <w:rsid w:val="000478CC"/>
    <w:rsid w:val="000509F9"/>
    <w:rsid w:val="0006021F"/>
    <w:rsid w:val="000619CF"/>
    <w:rsid w:val="00065399"/>
    <w:rsid w:val="000730D8"/>
    <w:rsid w:val="00081AC9"/>
    <w:rsid w:val="00085C43"/>
    <w:rsid w:val="00086677"/>
    <w:rsid w:val="00097116"/>
    <w:rsid w:val="000978A1"/>
    <w:rsid w:val="000A688B"/>
    <w:rsid w:val="000A6961"/>
    <w:rsid w:val="000A76B6"/>
    <w:rsid w:val="000B042B"/>
    <w:rsid w:val="000B15F7"/>
    <w:rsid w:val="000B442D"/>
    <w:rsid w:val="000B4735"/>
    <w:rsid w:val="000B7D95"/>
    <w:rsid w:val="000C040C"/>
    <w:rsid w:val="000C431A"/>
    <w:rsid w:val="000D38A2"/>
    <w:rsid w:val="000E1056"/>
    <w:rsid w:val="000E3913"/>
    <w:rsid w:val="000E68B7"/>
    <w:rsid w:val="000E6D5B"/>
    <w:rsid w:val="00102C75"/>
    <w:rsid w:val="0010482C"/>
    <w:rsid w:val="00104968"/>
    <w:rsid w:val="00111F37"/>
    <w:rsid w:val="00115410"/>
    <w:rsid w:val="00117B0F"/>
    <w:rsid w:val="00130ECA"/>
    <w:rsid w:val="0013190D"/>
    <w:rsid w:val="001436CF"/>
    <w:rsid w:val="00144A89"/>
    <w:rsid w:val="00144F83"/>
    <w:rsid w:val="00150DB4"/>
    <w:rsid w:val="001524B2"/>
    <w:rsid w:val="0015413D"/>
    <w:rsid w:val="00161B79"/>
    <w:rsid w:val="001654D0"/>
    <w:rsid w:val="00174544"/>
    <w:rsid w:val="001754EA"/>
    <w:rsid w:val="0017713B"/>
    <w:rsid w:val="001841D3"/>
    <w:rsid w:val="00186C6D"/>
    <w:rsid w:val="00197C2F"/>
    <w:rsid w:val="001A15BC"/>
    <w:rsid w:val="001B6078"/>
    <w:rsid w:val="001B6093"/>
    <w:rsid w:val="001C2EDE"/>
    <w:rsid w:val="001C3C13"/>
    <w:rsid w:val="001C4076"/>
    <w:rsid w:val="001C5183"/>
    <w:rsid w:val="001C5778"/>
    <w:rsid w:val="001D04B1"/>
    <w:rsid w:val="001D5B16"/>
    <w:rsid w:val="001D61B5"/>
    <w:rsid w:val="001D7B24"/>
    <w:rsid w:val="001E1266"/>
    <w:rsid w:val="001E2477"/>
    <w:rsid w:val="001E4619"/>
    <w:rsid w:val="001E4BDE"/>
    <w:rsid w:val="001E6322"/>
    <w:rsid w:val="001F551F"/>
    <w:rsid w:val="001F6279"/>
    <w:rsid w:val="00207050"/>
    <w:rsid w:val="0021326B"/>
    <w:rsid w:val="002146BD"/>
    <w:rsid w:val="00221EC5"/>
    <w:rsid w:val="00225785"/>
    <w:rsid w:val="00226406"/>
    <w:rsid w:val="002321EF"/>
    <w:rsid w:val="002335FF"/>
    <w:rsid w:val="00233889"/>
    <w:rsid w:val="002349B4"/>
    <w:rsid w:val="00250790"/>
    <w:rsid w:val="00252642"/>
    <w:rsid w:val="00252E8D"/>
    <w:rsid w:val="00255906"/>
    <w:rsid w:val="00255DD4"/>
    <w:rsid w:val="002569A1"/>
    <w:rsid w:val="0027263C"/>
    <w:rsid w:val="002743BA"/>
    <w:rsid w:val="00274C09"/>
    <w:rsid w:val="00275AC0"/>
    <w:rsid w:val="00276B5A"/>
    <w:rsid w:val="0028064D"/>
    <w:rsid w:val="0028157B"/>
    <w:rsid w:val="00281AD8"/>
    <w:rsid w:val="00282811"/>
    <w:rsid w:val="00285953"/>
    <w:rsid w:val="00285C88"/>
    <w:rsid w:val="00285F76"/>
    <w:rsid w:val="00286D73"/>
    <w:rsid w:val="00292BDD"/>
    <w:rsid w:val="00295239"/>
    <w:rsid w:val="00295ADF"/>
    <w:rsid w:val="00295EE0"/>
    <w:rsid w:val="00296856"/>
    <w:rsid w:val="002A1977"/>
    <w:rsid w:val="002C1458"/>
    <w:rsid w:val="002C45A5"/>
    <w:rsid w:val="002D281A"/>
    <w:rsid w:val="002D3EBE"/>
    <w:rsid w:val="002D5917"/>
    <w:rsid w:val="002D5E67"/>
    <w:rsid w:val="002E24F4"/>
    <w:rsid w:val="002F44EB"/>
    <w:rsid w:val="002F5F23"/>
    <w:rsid w:val="002F6F4D"/>
    <w:rsid w:val="003027B6"/>
    <w:rsid w:val="00304DB8"/>
    <w:rsid w:val="00306C45"/>
    <w:rsid w:val="0031064B"/>
    <w:rsid w:val="00317D39"/>
    <w:rsid w:val="00321167"/>
    <w:rsid w:val="0032118D"/>
    <w:rsid w:val="00321449"/>
    <w:rsid w:val="003309E6"/>
    <w:rsid w:val="003317AB"/>
    <w:rsid w:val="00334857"/>
    <w:rsid w:val="0035539A"/>
    <w:rsid w:val="00355CC5"/>
    <w:rsid w:val="00363FED"/>
    <w:rsid w:val="003669D8"/>
    <w:rsid w:val="0037036F"/>
    <w:rsid w:val="003708A0"/>
    <w:rsid w:val="00377BA4"/>
    <w:rsid w:val="00391825"/>
    <w:rsid w:val="003A310E"/>
    <w:rsid w:val="003A4BE5"/>
    <w:rsid w:val="003C07E4"/>
    <w:rsid w:val="003D0501"/>
    <w:rsid w:val="003D246D"/>
    <w:rsid w:val="003D5163"/>
    <w:rsid w:val="003D7A78"/>
    <w:rsid w:val="003E08CF"/>
    <w:rsid w:val="003E67F6"/>
    <w:rsid w:val="003F5DC1"/>
    <w:rsid w:val="003F63D3"/>
    <w:rsid w:val="00401E86"/>
    <w:rsid w:val="00406359"/>
    <w:rsid w:val="0041065D"/>
    <w:rsid w:val="00411B51"/>
    <w:rsid w:val="00417F5A"/>
    <w:rsid w:val="00432445"/>
    <w:rsid w:val="0043314C"/>
    <w:rsid w:val="00433B2D"/>
    <w:rsid w:val="004419A7"/>
    <w:rsid w:val="00443091"/>
    <w:rsid w:val="00452FC8"/>
    <w:rsid w:val="00453ED3"/>
    <w:rsid w:val="00455C2B"/>
    <w:rsid w:val="0046053E"/>
    <w:rsid w:val="0046219A"/>
    <w:rsid w:val="0046676E"/>
    <w:rsid w:val="004718B0"/>
    <w:rsid w:val="00474A42"/>
    <w:rsid w:val="00475D90"/>
    <w:rsid w:val="00477824"/>
    <w:rsid w:val="00480A96"/>
    <w:rsid w:val="00485D35"/>
    <w:rsid w:val="00486E11"/>
    <w:rsid w:val="00491033"/>
    <w:rsid w:val="004920F8"/>
    <w:rsid w:val="00495ED9"/>
    <w:rsid w:val="004A3DDD"/>
    <w:rsid w:val="004A499F"/>
    <w:rsid w:val="004B010A"/>
    <w:rsid w:val="004B2724"/>
    <w:rsid w:val="004B4771"/>
    <w:rsid w:val="004B672F"/>
    <w:rsid w:val="004B78F2"/>
    <w:rsid w:val="004C2914"/>
    <w:rsid w:val="004C599F"/>
    <w:rsid w:val="004C67F6"/>
    <w:rsid w:val="004D1922"/>
    <w:rsid w:val="004E1560"/>
    <w:rsid w:val="00503F96"/>
    <w:rsid w:val="00505341"/>
    <w:rsid w:val="00505DC7"/>
    <w:rsid w:val="00506929"/>
    <w:rsid w:val="005103A7"/>
    <w:rsid w:val="005115EB"/>
    <w:rsid w:val="00511C9A"/>
    <w:rsid w:val="00512DB8"/>
    <w:rsid w:val="00513FB9"/>
    <w:rsid w:val="005168DE"/>
    <w:rsid w:val="0051750C"/>
    <w:rsid w:val="00527025"/>
    <w:rsid w:val="00536877"/>
    <w:rsid w:val="005404FB"/>
    <w:rsid w:val="00547A05"/>
    <w:rsid w:val="00550593"/>
    <w:rsid w:val="00550EF2"/>
    <w:rsid w:val="005534F6"/>
    <w:rsid w:val="00565AB4"/>
    <w:rsid w:val="00565AF6"/>
    <w:rsid w:val="00566064"/>
    <w:rsid w:val="00567271"/>
    <w:rsid w:val="00573F3C"/>
    <w:rsid w:val="00585896"/>
    <w:rsid w:val="005865FC"/>
    <w:rsid w:val="0059191F"/>
    <w:rsid w:val="005944EB"/>
    <w:rsid w:val="00595351"/>
    <w:rsid w:val="005A09DA"/>
    <w:rsid w:val="005A6900"/>
    <w:rsid w:val="005A6B5C"/>
    <w:rsid w:val="005B09BF"/>
    <w:rsid w:val="005C7622"/>
    <w:rsid w:val="005D0FC4"/>
    <w:rsid w:val="005D3A1D"/>
    <w:rsid w:val="005D4CC3"/>
    <w:rsid w:val="005D7DB4"/>
    <w:rsid w:val="005E2AE5"/>
    <w:rsid w:val="005F201E"/>
    <w:rsid w:val="005F4BAE"/>
    <w:rsid w:val="005F6800"/>
    <w:rsid w:val="005F77DC"/>
    <w:rsid w:val="006004AE"/>
    <w:rsid w:val="006009B1"/>
    <w:rsid w:val="0060223B"/>
    <w:rsid w:val="00602A8A"/>
    <w:rsid w:val="00613463"/>
    <w:rsid w:val="00613F8C"/>
    <w:rsid w:val="00620295"/>
    <w:rsid w:val="006204CB"/>
    <w:rsid w:val="00625787"/>
    <w:rsid w:val="00626E73"/>
    <w:rsid w:val="00636EC3"/>
    <w:rsid w:val="00637D32"/>
    <w:rsid w:val="006413FC"/>
    <w:rsid w:val="00651727"/>
    <w:rsid w:val="00651C40"/>
    <w:rsid w:val="00652DAE"/>
    <w:rsid w:val="00655811"/>
    <w:rsid w:val="00661982"/>
    <w:rsid w:val="00663327"/>
    <w:rsid w:val="00663839"/>
    <w:rsid w:val="00664F27"/>
    <w:rsid w:val="0067099C"/>
    <w:rsid w:val="006829B4"/>
    <w:rsid w:val="0068387E"/>
    <w:rsid w:val="00684A4A"/>
    <w:rsid w:val="00685BF7"/>
    <w:rsid w:val="006873EA"/>
    <w:rsid w:val="00691A15"/>
    <w:rsid w:val="00691C14"/>
    <w:rsid w:val="00696A6B"/>
    <w:rsid w:val="006A57A0"/>
    <w:rsid w:val="006A6B7B"/>
    <w:rsid w:val="006B290F"/>
    <w:rsid w:val="006B61F5"/>
    <w:rsid w:val="006C7FD5"/>
    <w:rsid w:val="006D5BD2"/>
    <w:rsid w:val="006E2C4C"/>
    <w:rsid w:val="006F5A1B"/>
    <w:rsid w:val="00701C1F"/>
    <w:rsid w:val="007039DA"/>
    <w:rsid w:val="00707EDF"/>
    <w:rsid w:val="007120EA"/>
    <w:rsid w:val="00715C82"/>
    <w:rsid w:val="00721327"/>
    <w:rsid w:val="00724648"/>
    <w:rsid w:val="00727D02"/>
    <w:rsid w:val="007322C3"/>
    <w:rsid w:val="007336C9"/>
    <w:rsid w:val="007342E6"/>
    <w:rsid w:val="00743D9D"/>
    <w:rsid w:val="00745A36"/>
    <w:rsid w:val="00755CAF"/>
    <w:rsid w:val="007607CF"/>
    <w:rsid w:val="0076529D"/>
    <w:rsid w:val="0076555D"/>
    <w:rsid w:val="00772247"/>
    <w:rsid w:val="00773422"/>
    <w:rsid w:val="00774147"/>
    <w:rsid w:val="00775401"/>
    <w:rsid w:val="0077630E"/>
    <w:rsid w:val="007764FC"/>
    <w:rsid w:val="007767F9"/>
    <w:rsid w:val="0078057E"/>
    <w:rsid w:val="00784C97"/>
    <w:rsid w:val="007879C2"/>
    <w:rsid w:val="00792640"/>
    <w:rsid w:val="00793015"/>
    <w:rsid w:val="00795F81"/>
    <w:rsid w:val="007A22B5"/>
    <w:rsid w:val="007B0075"/>
    <w:rsid w:val="007C55A4"/>
    <w:rsid w:val="007D4D4E"/>
    <w:rsid w:val="007E44E1"/>
    <w:rsid w:val="007E7110"/>
    <w:rsid w:val="008056EB"/>
    <w:rsid w:val="00807C6B"/>
    <w:rsid w:val="00812038"/>
    <w:rsid w:val="008210DC"/>
    <w:rsid w:val="0082188D"/>
    <w:rsid w:val="00823130"/>
    <w:rsid w:val="008235BA"/>
    <w:rsid w:val="008258E2"/>
    <w:rsid w:val="00831CC2"/>
    <w:rsid w:val="00832185"/>
    <w:rsid w:val="00850F90"/>
    <w:rsid w:val="00852B54"/>
    <w:rsid w:val="00867D87"/>
    <w:rsid w:val="00873DFE"/>
    <w:rsid w:val="00885CC7"/>
    <w:rsid w:val="008860EB"/>
    <w:rsid w:val="00893139"/>
    <w:rsid w:val="008944B4"/>
    <w:rsid w:val="00895F43"/>
    <w:rsid w:val="00896BF4"/>
    <w:rsid w:val="008975D7"/>
    <w:rsid w:val="008A3AD5"/>
    <w:rsid w:val="008A529C"/>
    <w:rsid w:val="008A6469"/>
    <w:rsid w:val="008A7CA7"/>
    <w:rsid w:val="008B06EE"/>
    <w:rsid w:val="008B742B"/>
    <w:rsid w:val="008C053D"/>
    <w:rsid w:val="008C4DB1"/>
    <w:rsid w:val="008C6E5D"/>
    <w:rsid w:val="008C7F78"/>
    <w:rsid w:val="008E1A73"/>
    <w:rsid w:val="008E5A04"/>
    <w:rsid w:val="008F4120"/>
    <w:rsid w:val="008F598C"/>
    <w:rsid w:val="008F7115"/>
    <w:rsid w:val="00900966"/>
    <w:rsid w:val="009011B4"/>
    <w:rsid w:val="00901E63"/>
    <w:rsid w:val="009024DC"/>
    <w:rsid w:val="00912CED"/>
    <w:rsid w:val="00921128"/>
    <w:rsid w:val="009271E3"/>
    <w:rsid w:val="0094527F"/>
    <w:rsid w:val="009473F3"/>
    <w:rsid w:val="00950ECE"/>
    <w:rsid w:val="0095291B"/>
    <w:rsid w:val="009543BF"/>
    <w:rsid w:val="00954ADE"/>
    <w:rsid w:val="00956F63"/>
    <w:rsid w:val="00961737"/>
    <w:rsid w:val="00962C01"/>
    <w:rsid w:val="00964021"/>
    <w:rsid w:val="00967A0D"/>
    <w:rsid w:val="00974559"/>
    <w:rsid w:val="00974F41"/>
    <w:rsid w:val="0097570A"/>
    <w:rsid w:val="00977AED"/>
    <w:rsid w:val="00981F93"/>
    <w:rsid w:val="00982096"/>
    <w:rsid w:val="009845EA"/>
    <w:rsid w:val="009939FA"/>
    <w:rsid w:val="00993D8D"/>
    <w:rsid w:val="00994513"/>
    <w:rsid w:val="00996EC2"/>
    <w:rsid w:val="009A1AE6"/>
    <w:rsid w:val="009A66D6"/>
    <w:rsid w:val="009A74BB"/>
    <w:rsid w:val="009B146B"/>
    <w:rsid w:val="009B15BF"/>
    <w:rsid w:val="009B7C8C"/>
    <w:rsid w:val="009C3A9A"/>
    <w:rsid w:val="009C43BB"/>
    <w:rsid w:val="009D1DF1"/>
    <w:rsid w:val="009D299F"/>
    <w:rsid w:val="009D4EDA"/>
    <w:rsid w:val="009D6030"/>
    <w:rsid w:val="009D6B7D"/>
    <w:rsid w:val="009E503A"/>
    <w:rsid w:val="009E59A1"/>
    <w:rsid w:val="009F02CA"/>
    <w:rsid w:val="009F0B51"/>
    <w:rsid w:val="009F0CBE"/>
    <w:rsid w:val="009F709F"/>
    <w:rsid w:val="00A04570"/>
    <w:rsid w:val="00A0743E"/>
    <w:rsid w:val="00A11C52"/>
    <w:rsid w:val="00A15222"/>
    <w:rsid w:val="00A160B2"/>
    <w:rsid w:val="00A1696C"/>
    <w:rsid w:val="00A23E54"/>
    <w:rsid w:val="00A3126B"/>
    <w:rsid w:val="00A32189"/>
    <w:rsid w:val="00A3417A"/>
    <w:rsid w:val="00A35D22"/>
    <w:rsid w:val="00A35EC3"/>
    <w:rsid w:val="00A3672B"/>
    <w:rsid w:val="00A42AC6"/>
    <w:rsid w:val="00A50C5D"/>
    <w:rsid w:val="00A5251B"/>
    <w:rsid w:val="00A52D1C"/>
    <w:rsid w:val="00A60AE9"/>
    <w:rsid w:val="00A62E55"/>
    <w:rsid w:val="00A636D2"/>
    <w:rsid w:val="00A63E87"/>
    <w:rsid w:val="00A63FF8"/>
    <w:rsid w:val="00A75E62"/>
    <w:rsid w:val="00A76192"/>
    <w:rsid w:val="00A84F8D"/>
    <w:rsid w:val="00A86B1A"/>
    <w:rsid w:val="00A87120"/>
    <w:rsid w:val="00A90783"/>
    <w:rsid w:val="00A97E63"/>
    <w:rsid w:val="00A97FE1"/>
    <w:rsid w:val="00AA17AE"/>
    <w:rsid w:val="00AA1B0A"/>
    <w:rsid w:val="00AA2595"/>
    <w:rsid w:val="00AB16B2"/>
    <w:rsid w:val="00AB4EA8"/>
    <w:rsid w:val="00AB52D5"/>
    <w:rsid w:val="00AC182A"/>
    <w:rsid w:val="00AC6D2B"/>
    <w:rsid w:val="00AD03BC"/>
    <w:rsid w:val="00AD7920"/>
    <w:rsid w:val="00AE3F20"/>
    <w:rsid w:val="00AE6A5E"/>
    <w:rsid w:val="00AF0176"/>
    <w:rsid w:val="00AF1503"/>
    <w:rsid w:val="00B03229"/>
    <w:rsid w:val="00B11DD1"/>
    <w:rsid w:val="00B13381"/>
    <w:rsid w:val="00B172C7"/>
    <w:rsid w:val="00B3080B"/>
    <w:rsid w:val="00B30BFA"/>
    <w:rsid w:val="00B35337"/>
    <w:rsid w:val="00B37843"/>
    <w:rsid w:val="00B42D68"/>
    <w:rsid w:val="00B46078"/>
    <w:rsid w:val="00B468A7"/>
    <w:rsid w:val="00B53685"/>
    <w:rsid w:val="00B56DFD"/>
    <w:rsid w:val="00B61919"/>
    <w:rsid w:val="00B6385B"/>
    <w:rsid w:val="00B71134"/>
    <w:rsid w:val="00B7334A"/>
    <w:rsid w:val="00B76D54"/>
    <w:rsid w:val="00B7711F"/>
    <w:rsid w:val="00B776F1"/>
    <w:rsid w:val="00B80181"/>
    <w:rsid w:val="00B80B99"/>
    <w:rsid w:val="00B83818"/>
    <w:rsid w:val="00B84945"/>
    <w:rsid w:val="00B851F3"/>
    <w:rsid w:val="00B86770"/>
    <w:rsid w:val="00B872F6"/>
    <w:rsid w:val="00B87490"/>
    <w:rsid w:val="00B93350"/>
    <w:rsid w:val="00BA3D02"/>
    <w:rsid w:val="00BA4AAB"/>
    <w:rsid w:val="00BA7934"/>
    <w:rsid w:val="00BB2964"/>
    <w:rsid w:val="00BB6F95"/>
    <w:rsid w:val="00BC1BC1"/>
    <w:rsid w:val="00BC52C2"/>
    <w:rsid w:val="00BC6298"/>
    <w:rsid w:val="00BD608D"/>
    <w:rsid w:val="00BD6F5E"/>
    <w:rsid w:val="00BE0E29"/>
    <w:rsid w:val="00BE130C"/>
    <w:rsid w:val="00BE1601"/>
    <w:rsid w:val="00BE4596"/>
    <w:rsid w:val="00BE6899"/>
    <w:rsid w:val="00BF5D5F"/>
    <w:rsid w:val="00BF7EAA"/>
    <w:rsid w:val="00C04E7D"/>
    <w:rsid w:val="00C1197F"/>
    <w:rsid w:val="00C1746C"/>
    <w:rsid w:val="00C2363A"/>
    <w:rsid w:val="00C354CA"/>
    <w:rsid w:val="00C42B00"/>
    <w:rsid w:val="00C51BD9"/>
    <w:rsid w:val="00C559CC"/>
    <w:rsid w:val="00C57688"/>
    <w:rsid w:val="00C57FC2"/>
    <w:rsid w:val="00C624DB"/>
    <w:rsid w:val="00C63E8B"/>
    <w:rsid w:val="00C64574"/>
    <w:rsid w:val="00C659A4"/>
    <w:rsid w:val="00C671A5"/>
    <w:rsid w:val="00C67F00"/>
    <w:rsid w:val="00C82785"/>
    <w:rsid w:val="00C831BC"/>
    <w:rsid w:val="00C83B89"/>
    <w:rsid w:val="00C90051"/>
    <w:rsid w:val="00C9613D"/>
    <w:rsid w:val="00C96A1B"/>
    <w:rsid w:val="00CA4216"/>
    <w:rsid w:val="00CB057F"/>
    <w:rsid w:val="00CB6673"/>
    <w:rsid w:val="00CC127E"/>
    <w:rsid w:val="00CC13FF"/>
    <w:rsid w:val="00CC4B93"/>
    <w:rsid w:val="00CC66B0"/>
    <w:rsid w:val="00CC788B"/>
    <w:rsid w:val="00CC7D86"/>
    <w:rsid w:val="00CD0D47"/>
    <w:rsid w:val="00CD400F"/>
    <w:rsid w:val="00CD46A0"/>
    <w:rsid w:val="00CD72C0"/>
    <w:rsid w:val="00CD73A0"/>
    <w:rsid w:val="00CD7E8E"/>
    <w:rsid w:val="00D033BE"/>
    <w:rsid w:val="00D0664B"/>
    <w:rsid w:val="00D101BD"/>
    <w:rsid w:val="00D14F53"/>
    <w:rsid w:val="00D214EB"/>
    <w:rsid w:val="00D24C9F"/>
    <w:rsid w:val="00D26406"/>
    <w:rsid w:val="00D329EB"/>
    <w:rsid w:val="00D3390D"/>
    <w:rsid w:val="00D35947"/>
    <w:rsid w:val="00D37E5E"/>
    <w:rsid w:val="00D44BA2"/>
    <w:rsid w:val="00D47DA1"/>
    <w:rsid w:val="00D506FC"/>
    <w:rsid w:val="00D60156"/>
    <w:rsid w:val="00D60940"/>
    <w:rsid w:val="00D60A57"/>
    <w:rsid w:val="00D7127A"/>
    <w:rsid w:val="00D71B6A"/>
    <w:rsid w:val="00D723B1"/>
    <w:rsid w:val="00D73B41"/>
    <w:rsid w:val="00D73B71"/>
    <w:rsid w:val="00D73C45"/>
    <w:rsid w:val="00D757F7"/>
    <w:rsid w:val="00D76F3C"/>
    <w:rsid w:val="00D83310"/>
    <w:rsid w:val="00D95940"/>
    <w:rsid w:val="00D9667C"/>
    <w:rsid w:val="00DA34C0"/>
    <w:rsid w:val="00DA6B95"/>
    <w:rsid w:val="00DB37A8"/>
    <w:rsid w:val="00DB4619"/>
    <w:rsid w:val="00DC63B5"/>
    <w:rsid w:val="00DC67A2"/>
    <w:rsid w:val="00DC7973"/>
    <w:rsid w:val="00DD29C2"/>
    <w:rsid w:val="00DD2BC9"/>
    <w:rsid w:val="00DE0E7A"/>
    <w:rsid w:val="00DE4154"/>
    <w:rsid w:val="00DE53A9"/>
    <w:rsid w:val="00DE5583"/>
    <w:rsid w:val="00DF54E2"/>
    <w:rsid w:val="00E0764E"/>
    <w:rsid w:val="00E130B4"/>
    <w:rsid w:val="00E159C9"/>
    <w:rsid w:val="00E17416"/>
    <w:rsid w:val="00E22C9A"/>
    <w:rsid w:val="00E25EFB"/>
    <w:rsid w:val="00E412BE"/>
    <w:rsid w:val="00E4322B"/>
    <w:rsid w:val="00E47E90"/>
    <w:rsid w:val="00E53909"/>
    <w:rsid w:val="00E53DB3"/>
    <w:rsid w:val="00E53F2B"/>
    <w:rsid w:val="00E5506F"/>
    <w:rsid w:val="00E55EC9"/>
    <w:rsid w:val="00E60885"/>
    <w:rsid w:val="00E65551"/>
    <w:rsid w:val="00E72348"/>
    <w:rsid w:val="00E7241F"/>
    <w:rsid w:val="00E81C20"/>
    <w:rsid w:val="00E8245F"/>
    <w:rsid w:val="00E85FF3"/>
    <w:rsid w:val="00E906AE"/>
    <w:rsid w:val="00E95AD8"/>
    <w:rsid w:val="00EA1185"/>
    <w:rsid w:val="00EA22B1"/>
    <w:rsid w:val="00EA3448"/>
    <w:rsid w:val="00EC1008"/>
    <w:rsid w:val="00EC24C5"/>
    <w:rsid w:val="00EC4212"/>
    <w:rsid w:val="00ED0610"/>
    <w:rsid w:val="00ED0BFD"/>
    <w:rsid w:val="00ED1740"/>
    <w:rsid w:val="00ED2E4F"/>
    <w:rsid w:val="00ED381E"/>
    <w:rsid w:val="00ED4A2A"/>
    <w:rsid w:val="00EE241F"/>
    <w:rsid w:val="00EE2639"/>
    <w:rsid w:val="00EE36E5"/>
    <w:rsid w:val="00EE6DA9"/>
    <w:rsid w:val="00EF28D7"/>
    <w:rsid w:val="00F0098E"/>
    <w:rsid w:val="00F04FA8"/>
    <w:rsid w:val="00F05DA7"/>
    <w:rsid w:val="00F1047C"/>
    <w:rsid w:val="00F16EDF"/>
    <w:rsid w:val="00F175F8"/>
    <w:rsid w:val="00F20738"/>
    <w:rsid w:val="00F22249"/>
    <w:rsid w:val="00F34A65"/>
    <w:rsid w:val="00F375F7"/>
    <w:rsid w:val="00F44AC7"/>
    <w:rsid w:val="00F456A8"/>
    <w:rsid w:val="00F47A11"/>
    <w:rsid w:val="00F50786"/>
    <w:rsid w:val="00F6079F"/>
    <w:rsid w:val="00F60A7A"/>
    <w:rsid w:val="00F7137B"/>
    <w:rsid w:val="00F72D79"/>
    <w:rsid w:val="00F748D1"/>
    <w:rsid w:val="00F77E1F"/>
    <w:rsid w:val="00F8393C"/>
    <w:rsid w:val="00F8595F"/>
    <w:rsid w:val="00F906E4"/>
    <w:rsid w:val="00F90972"/>
    <w:rsid w:val="00FA2A93"/>
    <w:rsid w:val="00FA54A8"/>
    <w:rsid w:val="00FA6CD3"/>
    <w:rsid w:val="00FB6163"/>
    <w:rsid w:val="00FC0069"/>
    <w:rsid w:val="00FC6C84"/>
    <w:rsid w:val="00FC7682"/>
    <w:rsid w:val="00FD010C"/>
    <w:rsid w:val="00FD0B54"/>
    <w:rsid w:val="00FD124F"/>
    <w:rsid w:val="00FD29B2"/>
    <w:rsid w:val="00FD63C5"/>
    <w:rsid w:val="00FD6BD3"/>
    <w:rsid w:val="00FD754C"/>
    <w:rsid w:val="00FE0783"/>
    <w:rsid w:val="00FF0308"/>
    <w:rsid w:val="00FF4658"/>
    <w:rsid w:val="00FF68D6"/>
    <w:rsid w:val="032BBB6C"/>
    <w:rsid w:val="038BEFDB"/>
    <w:rsid w:val="0802A960"/>
    <w:rsid w:val="0AC53E19"/>
    <w:rsid w:val="0F32E2CB"/>
    <w:rsid w:val="13FDE012"/>
    <w:rsid w:val="17FA290E"/>
    <w:rsid w:val="1ADB1955"/>
    <w:rsid w:val="1BD668FD"/>
    <w:rsid w:val="1BE8B06D"/>
    <w:rsid w:val="1CC5A336"/>
    <w:rsid w:val="1DCB184F"/>
    <w:rsid w:val="2010DD96"/>
    <w:rsid w:val="20D3A098"/>
    <w:rsid w:val="26CEB8BA"/>
    <w:rsid w:val="26D60C10"/>
    <w:rsid w:val="2FAABB8F"/>
    <w:rsid w:val="305824A3"/>
    <w:rsid w:val="33FF35BA"/>
    <w:rsid w:val="3AA10F3C"/>
    <w:rsid w:val="44573928"/>
    <w:rsid w:val="44AC6972"/>
    <w:rsid w:val="48604CBA"/>
    <w:rsid w:val="4BC97A05"/>
    <w:rsid w:val="4C87AB87"/>
    <w:rsid w:val="50EE6BA6"/>
    <w:rsid w:val="558C2245"/>
    <w:rsid w:val="5A80FEC5"/>
    <w:rsid w:val="5B34AB7F"/>
    <w:rsid w:val="5CAA4A82"/>
    <w:rsid w:val="5CBC43F6"/>
    <w:rsid w:val="5FCD7D61"/>
    <w:rsid w:val="61C9244C"/>
    <w:rsid w:val="63BA4154"/>
    <w:rsid w:val="641982EF"/>
    <w:rsid w:val="6509EC8B"/>
    <w:rsid w:val="6850349A"/>
    <w:rsid w:val="6880E312"/>
    <w:rsid w:val="695B9F2B"/>
    <w:rsid w:val="6A775F3B"/>
    <w:rsid w:val="6C05B776"/>
    <w:rsid w:val="7292995D"/>
    <w:rsid w:val="732E53D6"/>
    <w:rsid w:val="765F3B5A"/>
    <w:rsid w:val="786148A0"/>
    <w:rsid w:val="788A50A2"/>
    <w:rsid w:val="792FF065"/>
    <w:rsid w:val="7A260476"/>
    <w:rsid w:val="7DF83B60"/>
    <w:rsid w:val="7EC9CA17"/>
    <w:rsid w:val="7F558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A480F3"/>
  <w15:chartTrackingRefBased/>
  <w15:docId w15:val="{10E421E9-C108-4B1A-8806-DC22FE656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F96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42B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42B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42B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42B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42B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42B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42B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42B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42B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42B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42B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42B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42B0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42B0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42B0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42B0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42B0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42B0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42B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42B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42B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42B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42B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42B0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1"/>
    <w:qFormat/>
    <w:rsid w:val="00C42B0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42B0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42B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42B0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42B00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C42B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2B00"/>
  </w:style>
  <w:style w:type="paragraph" w:styleId="Piedepgina">
    <w:name w:val="footer"/>
    <w:basedOn w:val="Normal"/>
    <w:link w:val="PiedepginaCar"/>
    <w:uiPriority w:val="99"/>
    <w:unhideWhenUsed/>
    <w:rsid w:val="00C42B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B00"/>
  </w:style>
  <w:style w:type="paragraph" w:styleId="Sinespaciado">
    <w:name w:val="No Spacing"/>
    <w:uiPriority w:val="1"/>
    <w:qFormat/>
    <w:rsid w:val="00C57FC2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3F63D3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F63D3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2D5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77824"/>
    <w:rPr>
      <w:rFonts w:ascii="Times New Roman" w:hAnsi="Times New Roman" w:cs="Times New Roman"/>
    </w:rPr>
  </w:style>
  <w:style w:type="paragraph" w:customStyle="1" w:styleId="Default">
    <w:name w:val="Default"/>
    <w:rsid w:val="00B56DFD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</w:rPr>
  </w:style>
  <w:style w:type="paragraph" w:styleId="Revisin">
    <w:name w:val="Revision"/>
    <w:hidden/>
    <w:uiPriority w:val="99"/>
    <w:semiHidden/>
    <w:rsid w:val="00F22249"/>
    <w:pPr>
      <w:spacing w:after="0" w:line="240" w:lineRule="auto"/>
    </w:pPr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aDanielaPulidoOs\Downloads\MEMBRETE%20UNINAVARR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57369-ED88-4BB2-8DB7-240C4ABD0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MEMBRETE UNINAVARRA VERTICAL</Template>
  <TotalTime>9</TotalTime>
  <Pages>3</Pages>
  <Words>954</Words>
  <Characters>5251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Felipe Ramirez Preciado</dc:creator>
  <cp:keywords/>
  <dc:description/>
  <cp:lastModifiedBy>Juan David Tovar Quintero</cp:lastModifiedBy>
  <cp:revision>6</cp:revision>
  <dcterms:created xsi:type="dcterms:W3CDTF">2026-02-13T20:53:00Z</dcterms:created>
  <dcterms:modified xsi:type="dcterms:W3CDTF">2026-02-17T16:07:00Z</dcterms:modified>
</cp:coreProperties>
</file>