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12F8D" w14:textId="2E65D180" w:rsidR="00914DFB" w:rsidRPr="006668BE" w:rsidRDefault="00DF5FAC" w:rsidP="00450193">
      <w:pPr>
        <w:pStyle w:val="Sinespaciado"/>
        <w:jc w:val="center"/>
        <w:rPr>
          <w:rFonts w:ascii="Tahoma" w:hAnsi="Tahoma" w:cs="Tahoma"/>
          <w:b/>
          <w:bCs/>
          <w:sz w:val="22"/>
          <w:szCs w:val="22"/>
        </w:rPr>
      </w:pPr>
      <w:r w:rsidRPr="006668BE">
        <w:rPr>
          <w:rFonts w:ascii="Tahoma" w:hAnsi="Tahoma" w:cs="Tahoma"/>
          <w:b/>
          <w:bCs/>
          <w:sz w:val="22"/>
          <w:szCs w:val="22"/>
        </w:rPr>
        <w:t>CONSENTIMIENTO INFORMADO PARA PARTICIPACIÓN EN ACTIVIDADES DE PROYECCIÓN SOCIAL AUTORIZACIÓN Y CESIÓN DE USO DE IMAGEN, VOZ Y MATERIAL AUDIOVISUAL</w:t>
      </w:r>
    </w:p>
    <w:p w14:paraId="7A2D37BB" w14:textId="77777777" w:rsidR="00450193" w:rsidRPr="006668BE" w:rsidRDefault="00450193" w:rsidP="00450193">
      <w:pPr>
        <w:pStyle w:val="Sinespaciado"/>
        <w:jc w:val="center"/>
        <w:rPr>
          <w:rFonts w:ascii="Tahoma" w:hAnsi="Tahoma" w:cs="Tahoma"/>
          <w:b/>
          <w:bCs/>
          <w:sz w:val="22"/>
          <w:szCs w:val="22"/>
        </w:rPr>
      </w:pPr>
    </w:p>
    <w:p w14:paraId="7FC82517" w14:textId="77777777" w:rsidR="00450193" w:rsidRPr="006668BE" w:rsidRDefault="00450193" w:rsidP="00450193">
      <w:pPr>
        <w:pStyle w:val="Sinespaciado"/>
        <w:jc w:val="center"/>
        <w:rPr>
          <w:rFonts w:ascii="Tahoma" w:hAnsi="Tahoma" w:cs="Tahoma"/>
          <w:sz w:val="22"/>
          <w:szCs w:val="22"/>
        </w:rPr>
      </w:pPr>
    </w:p>
    <w:p w14:paraId="741217B6" w14:textId="77777777" w:rsidR="00DF5FAC" w:rsidRPr="006668BE" w:rsidRDefault="00D46BCB" w:rsidP="00D46BCB">
      <w:pPr>
        <w:pStyle w:val="Sinespaciado"/>
        <w:jc w:val="both"/>
        <w:rPr>
          <w:rFonts w:ascii="Tahoma" w:hAnsi="Tahoma" w:cs="Tahoma"/>
          <w:sz w:val="22"/>
          <w:szCs w:val="22"/>
        </w:rPr>
      </w:pPr>
      <w:r w:rsidRPr="006668BE">
        <w:rPr>
          <w:rFonts w:ascii="Tahoma" w:hAnsi="Tahoma" w:cs="Tahoma"/>
          <w:sz w:val="22"/>
          <w:szCs w:val="22"/>
        </w:rPr>
        <w:t>Yo, _______________________________________________, mayor de edad, identificado(a) con: C.C. [ ] C.E. [ ] Pasaporte [ ] con número ______________________,</w:t>
      </w:r>
      <w:r w:rsidR="00DF71E5" w:rsidRPr="006668BE">
        <w:rPr>
          <w:rFonts w:ascii="Tahoma" w:hAnsi="Tahoma" w:cs="Tahoma"/>
          <w:sz w:val="22"/>
          <w:szCs w:val="22"/>
        </w:rPr>
        <w:t xml:space="preserve"> en calidad de personal natural,</w:t>
      </w:r>
      <w:r w:rsidRPr="006668BE">
        <w:rPr>
          <w:rFonts w:ascii="Tahoma" w:hAnsi="Tahoma" w:cs="Tahoma"/>
          <w:sz w:val="22"/>
          <w:szCs w:val="22"/>
        </w:rPr>
        <w:t xml:space="preserve"> mediante el presente documento manifiesto de manera libre, que he sido informado(a) del objetivo y propósito de participar de manera voluntaria en el proyecto del proceso misional de Proyección Social denominado: ___________________________________</w:t>
      </w:r>
      <w:r w:rsidR="00CE0A53" w:rsidRPr="006668BE">
        <w:rPr>
          <w:rFonts w:ascii="Tahoma" w:hAnsi="Tahoma" w:cs="Tahoma"/>
          <w:sz w:val="22"/>
          <w:szCs w:val="22"/>
        </w:rPr>
        <w:t>_______</w:t>
      </w:r>
      <w:r w:rsidRPr="006668BE">
        <w:rPr>
          <w:rFonts w:ascii="Tahoma" w:hAnsi="Tahoma" w:cs="Tahoma"/>
          <w:sz w:val="22"/>
          <w:szCs w:val="22"/>
        </w:rPr>
        <w:t>________________________</w:t>
      </w:r>
      <w:r w:rsidR="00DF5FAC" w:rsidRPr="006668BE">
        <w:rPr>
          <w:rFonts w:ascii="Tahoma" w:hAnsi="Tahoma" w:cs="Tahoma"/>
          <w:sz w:val="22"/>
          <w:szCs w:val="22"/>
        </w:rPr>
        <w:t>.</w:t>
      </w:r>
    </w:p>
    <w:p w14:paraId="1A5EAC54" w14:textId="77777777" w:rsidR="00DF5FAC" w:rsidRPr="006668BE" w:rsidRDefault="00DF5FAC" w:rsidP="00D46BCB">
      <w:pPr>
        <w:pStyle w:val="Sinespaciado"/>
        <w:jc w:val="both"/>
        <w:rPr>
          <w:rFonts w:ascii="Tahoma" w:hAnsi="Tahoma" w:cs="Tahoma"/>
          <w:sz w:val="22"/>
          <w:szCs w:val="22"/>
        </w:rPr>
      </w:pPr>
    </w:p>
    <w:p w14:paraId="0C9ABCAD" w14:textId="2A9ED845" w:rsidR="004957D4" w:rsidRPr="006668BE" w:rsidRDefault="00DF5FAC" w:rsidP="00235345">
      <w:pPr>
        <w:pStyle w:val="Sinespaciado"/>
        <w:jc w:val="both"/>
        <w:rPr>
          <w:rFonts w:ascii="Tahoma" w:hAnsi="Tahoma" w:cs="Tahoma"/>
          <w:sz w:val="22"/>
          <w:szCs w:val="22"/>
        </w:rPr>
      </w:pPr>
      <w:r w:rsidRPr="006668BE">
        <w:rPr>
          <w:rFonts w:ascii="Tahoma" w:hAnsi="Tahoma" w:cs="Tahoma"/>
          <w:sz w:val="22"/>
          <w:szCs w:val="22"/>
        </w:rPr>
        <w:t xml:space="preserve">En consecuencia, de manera libre, previa, expresa e informada, </w:t>
      </w:r>
      <w:r w:rsidRPr="006668BE">
        <w:rPr>
          <w:rFonts w:ascii="Tahoma" w:hAnsi="Tahoma" w:cs="Tahoma"/>
          <w:b/>
          <w:bCs/>
          <w:sz w:val="22"/>
          <w:szCs w:val="22"/>
        </w:rPr>
        <w:t>AUTORIZO</w:t>
      </w:r>
      <w:r w:rsidRPr="006668BE">
        <w:rPr>
          <w:rFonts w:ascii="Tahoma" w:hAnsi="Tahoma" w:cs="Tahoma"/>
          <w:sz w:val="22"/>
          <w:szCs w:val="22"/>
        </w:rPr>
        <w:t xml:space="preserve"> a la </w:t>
      </w:r>
      <w:r w:rsidRPr="006668BE">
        <w:rPr>
          <w:rFonts w:ascii="Tahoma" w:hAnsi="Tahoma" w:cs="Tahoma"/>
          <w:b/>
          <w:bCs/>
          <w:sz w:val="22"/>
          <w:szCs w:val="22"/>
        </w:rPr>
        <w:t>FUNDACIÓN UNIVERSITARIA NAVARRA – UNINAVARRA</w:t>
      </w:r>
      <w:r w:rsidRPr="006668BE">
        <w:rPr>
          <w:rFonts w:ascii="Tahoma" w:hAnsi="Tahoma" w:cs="Tahoma"/>
          <w:sz w:val="22"/>
          <w:szCs w:val="22"/>
        </w:rPr>
        <w:t xml:space="preserve"> para la captación, uso y tratamiento de mi imagen, voz y material audiovisual, conforme a la normatividad aplicable, para fines institucionales, académicos y misionales, de acuerdo con las siguientes:</w:t>
      </w:r>
    </w:p>
    <w:p w14:paraId="3E8297A6" w14:textId="77777777" w:rsidR="002042CA" w:rsidRPr="006668BE" w:rsidRDefault="002042CA" w:rsidP="002042CA">
      <w:pPr>
        <w:pStyle w:val="Sinespaciado"/>
        <w:jc w:val="both"/>
        <w:rPr>
          <w:rFonts w:ascii="Tahoma" w:hAnsi="Tahoma" w:cs="Tahoma"/>
          <w:sz w:val="22"/>
          <w:szCs w:val="22"/>
        </w:rPr>
      </w:pPr>
    </w:p>
    <w:p w14:paraId="33008915" w14:textId="77777777" w:rsidR="002042CA" w:rsidRPr="006668BE" w:rsidRDefault="002042CA" w:rsidP="002042CA">
      <w:pPr>
        <w:pStyle w:val="Sinespaciado"/>
        <w:jc w:val="center"/>
        <w:rPr>
          <w:rFonts w:ascii="Tahoma" w:hAnsi="Tahoma" w:cs="Tahoma"/>
          <w:b/>
          <w:bCs/>
          <w:sz w:val="22"/>
          <w:szCs w:val="22"/>
        </w:rPr>
      </w:pPr>
      <w:r w:rsidRPr="006668BE">
        <w:rPr>
          <w:rFonts w:ascii="Tahoma" w:hAnsi="Tahoma" w:cs="Tahoma"/>
          <w:b/>
          <w:bCs/>
          <w:sz w:val="22"/>
          <w:szCs w:val="22"/>
        </w:rPr>
        <w:t>CLÁUSULAS</w:t>
      </w:r>
    </w:p>
    <w:p w14:paraId="3697B2F0" w14:textId="77777777" w:rsidR="002042CA" w:rsidRPr="006668BE" w:rsidRDefault="002042CA" w:rsidP="002042CA">
      <w:pPr>
        <w:pStyle w:val="Sinespaciado"/>
        <w:jc w:val="both"/>
        <w:rPr>
          <w:rFonts w:ascii="Tahoma" w:hAnsi="Tahoma" w:cs="Tahoma"/>
          <w:b/>
          <w:bCs/>
          <w:sz w:val="22"/>
          <w:szCs w:val="22"/>
        </w:rPr>
      </w:pPr>
    </w:p>
    <w:p w14:paraId="74B85F86" w14:textId="3B7FE966" w:rsidR="002042CA" w:rsidRPr="006668BE" w:rsidRDefault="002042CA" w:rsidP="002042CA">
      <w:pPr>
        <w:pStyle w:val="Sinespaciado"/>
        <w:jc w:val="both"/>
        <w:rPr>
          <w:rFonts w:ascii="Tahoma" w:hAnsi="Tahoma" w:cs="Tahoma"/>
          <w:b/>
          <w:bCs/>
          <w:sz w:val="22"/>
          <w:szCs w:val="22"/>
        </w:rPr>
      </w:pPr>
      <w:r w:rsidRPr="006668BE">
        <w:rPr>
          <w:rFonts w:ascii="Tahoma" w:hAnsi="Tahoma" w:cs="Tahoma"/>
          <w:b/>
          <w:bCs/>
          <w:sz w:val="22"/>
          <w:szCs w:val="22"/>
        </w:rPr>
        <w:t xml:space="preserve">PRIMERA. Autorización y objeto: </w:t>
      </w:r>
      <w:r w:rsidRPr="006668BE">
        <w:rPr>
          <w:rFonts w:ascii="Tahoma" w:hAnsi="Tahoma" w:cs="Tahoma"/>
          <w:sz w:val="22"/>
          <w:szCs w:val="22"/>
        </w:rPr>
        <w:t>Mediante el presente instrumento autorizo a la Fundación Universitaria Navarra – UNINAVARRA para que capture, reproduzca y/o haga uso de</w:t>
      </w:r>
      <w:r w:rsidR="00B95F03" w:rsidRPr="006668BE">
        <w:rPr>
          <w:rFonts w:ascii="Tahoma" w:hAnsi="Tahoma" w:cs="Tahoma"/>
          <w:sz w:val="22"/>
          <w:szCs w:val="22"/>
        </w:rPr>
        <w:t xml:space="preserve"> mi imagen </w:t>
      </w:r>
      <w:r w:rsidRPr="006668BE">
        <w:rPr>
          <w:rFonts w:ascii="Tahoma" w:hAnsi="Tahoma" w:cs="Tahoma"/>
          <w:sz w:val="22"/>
          <w:szCs w:val="22"/>
        </w:rPr>
        <w:t>a través de fotografías, procedimientos análogos a la fotografía y producciones audiovisuales (videos), así como cualquier otro material visual relacionado, en el desarrollo de sus actividades institucionales, académicas y de proyección social</w:t>
      </w:r>
      <w:r w:rsidR="00DF71E5" w:rsidRPr="006668BE">
        <w:rPr>
          <w:rFonts w:ascii="Tahoma" w:hAnsi="Tahoma" w:cs="Tahoma"/>
          <w:sz w:val="22"/>
          <w:szCs w:val="22"/>
        </w:rPr>
        <w:t>, específicamente en el proyecto y/o actividad de nominada ___________________________________________.</w:t>
      </w:r>
    </w:p>
    <w:p w14:paraId="2BE9EB92" w14:textId="77777777" w:rsidR="00DF71E5" w:rsidRPr="006668BE" w:rsidRDefault="00DF71E5" w:rsidP="002042CA">
      <w:pPr>
        <w:pStyle w:val="Sinespaciado"/>
        <w:jc w:val="both"/>
        <w:rPr>
          <w:rFonts w:ascii="Tahoma" w:hAnsi="Tahoma" w:cs="Tahoma"/>
          <w:sz w:val="22"/>
          <w:szCs w:val="22"/>
        </w:rPr>
      </w:pPr>
    </w:p>
    <w:p w14:paraId="064D323D" w14:textId="288A2207" w:rsidR="007E2CD5" w:rsidRPr="006668BE" w:rsidRDefault="002042CA" w:rsidP="007E2CD5">
      <w:pPr>
        <w:jc w:val="both"/>
        <w:rPr>
          <w:rFonts w:ascii="Tahoma" w:hAnsi="Tahoma" w:cs="Tahoma"/>
        </w:rPr>
      </w:pPr>
      <w:r w:rsidRPr="006668BE">
        <w:rPr>
          <w:rFonts w:ascii="Tahoma" w:hAnsi="Tahoma" w:cs="Tahoma"/>
          <w:b/>
          <w:bCs/>
        </w:rPr>
        <w:t xml:space="preserve">SEGUNDA. </w:t>
      </w:r>
      <w:r w:rsidR="007E2CD5" w:rsidRPr="006668BE">
        <w:rPr>
          <w:rFonts w:ascii="Tahoma" w:hAnsi="Tahoma" w:cs="Tahoma"/>
          <w:b/>
          <w:bCs/>
        </w:rPr>
        <w:t xml:space="preserve">Uso de registros de voz e </w:t>
      </w:r>
      <w:r w:rsidR="00DF5FAC" w:rsidRPr="006668BE">
        <w:rPr>
          <w:rFonts w:ascii="Tahoma" w:hAnsi="Tahoma" w:cs="Tahoma"/>
          <w:b/>
          <w:bCs/>
        </w:rPr>
        <w:t>imagen</w:t>
      </w:r>
      <w:r w:rsidR="007E2CD5" w:rsidRPr="006668BE">
        <w:rPr>
          <w:rFonts w:ascii="Tahoma" w:hAnsi="Tahoma" w:cs="Tahoma"/>
          <w:b/>
          <w:bCs/>
        </w:rPr>
        <w:t>:</w:t>
      </w:r>
      <w:r w:rsidR="007E2CD5" w:rsidRPr="006668BE">
        <w:rPr>
          <w:rFonts w:ascii="Tahoma" w:hAnsi="Tahoma" w:cs="Tahoma"/>
        </w:rPr>
        <w:t xml:space="preserve"> </w:t>
      </w:r>
      <w:r w:rsidR="00DF5FAC" w:rsidRPr="006668BE">
        <w:rPr>
          <w:rFonts w:ascii="Tahoma" w:hAnsi="Tahoma" w:cs="Tahoma"/>
        </w:rPr>
        <w:t>Mediante el presente documento cedo a UNINAVARRA sin ningún pago o contraprestación, sin ningún límite de tiempo, los derechos de imagen sobre fotografías y/o producciones audiovisuales (videos y/o radio) y/o testimonio (escrito y/o verbal y/o digital) así como los derechos patrimoniales de autor (reproducción, comunicación pública, transformación y distribución) y derechos conexos, para que UNINAVARRA (o un tercero que designe para tal fin) incluya en cualquier soporte audiovisual como fotografías y/o producciones audiovisuales (video y/o radio) y/o testimonio (escrito y/o verbal y/o digital) para efectos de reproducción y comunicación en cualquier proyecto de UNINAVARRA para el cumplimiento de los fines de la entidad.</w:t>
      </w:r>
    </w:p>
    <w:p w14:paraId="289C3229" w14:textId="68FACA72" w:rsidR="00DF5FAC" w:rsidRPr="006668BE" w:rsidRDefault="00DF5FAC" w:rsidP="007E2CD5">
      <w:pPr>
        <w:jc w:val="both"/>
        <w:rPr>
          <w:rFonts w:ascii="Tahoma" w:hAnsi="Tahoma" w:cs="Tahoma"/>
          <w:lang w:val="es-MX"/>
        </w:rPr>
      </w:pPr>
      <w:r w:rsidRPr="006668BE">
        <w:rPr>
          <w:rFonts w:ascii="Tahoma" w:hAnsi="Tahoma" w:cs="Tahoma"/>
          <w:lang w:val="es-MX"/>
        </w:rPr>
        <w:t>La presente autorización no implica exclusividad.</w:t>
      </w:r>
    </w:p>
    <w:p w14:paraId="60359CAD" w14:textId="40DB5D7C" w:rsidR="002042CA" w:rsidRPr="006668BE" w:rsidRDefault="007E2CD5" w:rsidP="002042CA">
      <w:pPr>
        <w:pStyle w:val="Sinespaciado"/>
        <w:jc w:val="both"/>
        <w:rPr>
          <w:rFonts w:ascii="Tahoma" w:hAnsi="Tahoma" w:cs="Tahoma"/>
          <w:sz w:val="22"/>
          <w:szCs w:val="22"/>
        </w:rPr>
      </w:pPr>
      <w:r w:rsidRPr="006668BE">
        <w:rPr>
          <w:rFonts w:ascii="Tahoma" w:hAnsi="Tahoma" w:cs="Tahoma"/>
          <w:b/>
          <w:bCs/>
          <w:sz w:val="22"/>
          <w:szCs w:val="22"/>
        </w:rPr>
        <w:t xml:space="preserve">TERCERA. </w:t>
      </w:r>
      <w:r w:rsidR="002042CA" w:rsidRPr="006668BE">
        <w:rPr>
          <w:rFonts w:ascii="Tahoma" w:hAnsi="Tahoma" w:cs="Tahoma"/>
          <w:b/>
          <w:bCs/>
          <w:sz w:val="22"/>
          <w:szCs w:val="22"/>
        </w:rPr>
        <w:t xml:space="preserve">Alcance de la autorización: </w:t>
      </w:r>
      <w:r w:rsidR="002042CA" w:rsidRPr="006668BE">
        <w:rPr>
          <w:rFonts w:ascii="Tahoma" w:hAnsi="Tahoma" w:cs="Tahoma"/>
          <w:sz w:val="22"/>
          <w:szCs w:val="22"/>
        </w:rPr>
        <w:t>La presente autorización se otorga para su utilización en formatos físicos o digitales, incluyendo, pero sin limitarse a, material impreso, medios electrónicos, ópticos, magnéticos, redes internas (Intranet), Internet, redes sociales institucionales, mensajes de datos o cualquier otro medio o soporte conocido o por conocerse en el futuro. La publicación podrá realizarse de manera directa o a través de terceros autorizados por la institución, sin que ello genere contraprestación económica alguna.</w:t>
      </w:r>
    </w:p>
    <w:p w14:paraId="0E7220E4" w14:textId="77777777" w:rsidR="007E2CD5" w:rsidRPr="006668BE" w:rsidRDefault="007E2CD5" w:rsidP="002042CA">
      <w:pPr>
        <w:pStyle w:val="Sinespaciado"/>
        <w:jc w:val="both"/>
        <w:rPr>
          <w:rFonts w:ascii="Tahoma" w:hAnsi="Tahoma" w:cs="Tahoma"/>
          <w:sz w:val="22"/>
          <w:szCs w:val="22"/>
        </w:rPr>
      </w:pPr>
    </w:p>
    <w:p w14:paraId="578F1173" w14:textId="77777777" w:rsidR="00DF5FAC" w:rsidRPr="006668BE" w:rsidRDefault="007E2CD5" w:rsidP="00DF5FAC">
      <w:pPr>
        <w:pStyle w:val="Sinespaciado"/>
        <w:jc w:val="both"/>
        <w:rPr>
          <w:rFonts w:ascii="Tahoma" w:hAnsi="Tahoma" w:cs="Tahoma"/>
          <w:b/>
          <w:bCs/>
          <w:sz w:val="22"/>
          <w:szCs w:val="22"/>
        </w:rPr>
      </w:pPr>
      <w:r w:rsidRPr="006668BE">
        <w:rPr>
          <w:rFonts w:ascii="Tahoma" w:hAnsi="Tahoma" w:cs="Tahoma"/>
          <w:b/>
          <w:bCs/>
          <w:sz w:val="22"/>
          <w:szCs w:val="22"/>
        </w:rPr>
        <w:lastRenderedPageBreak/>
        <w:t>CUARTA</w:t>
      </w:r>
      <w:r w:rsidR="002042CA" w:rsidRPr="006668BE">
        <w:rPr>
          <w:rFonts w:ascii="Tahoma" w:hAnsi="Tahoma" w:cs="Tahoma"/>
          <w:b/>
          <w:bCs/>
          <w:sz w:val="22"/>
          <w:szCs w:val="22"/>
        </w:rPr>
        <w:t xml:space="preserve">. </w:t>
      </w:r>
      <w:r w:rsidR="00DF5FAC" w:rsidRPr="006668BE">
        <w:rPr>
          <w:rFonts w:ascii="Tahoma" w:hAnsi="Tahoma" w:cs="Tahoma"/>
          <w:b/>
          <w:bCs/>
          <w:sz w:val="22"/>
          <w:szCs w:val="22"/>
        </w:rPr>
        <w:t xml:space="preserve">TERCERA: Desarrollo de la actividad: </w:t>
      </w:r>
      <w:r w:rsidR="00DF5FAC" w:rsidRPr="006668BE">
        <w:rPr>
          <w:rFonts w:ascii="Tahoma" w:hAnsi="Tahoma" w:cs="Tahoma"/>
          <w:sz w:val="22"/>
          <w:szCs w:val="22"/>
        </w:rPr>
        <w:t>Durante el desarrollo de la actividad, participaré en entrevistas individuales, en las cuales se recolectará información relacionada con mi experiencia y percepción sobre la participación en la actividad desarrollada por Proyección Social. Dichas entrevistas serán grabadas y servirán de insumo para documentación del proceso misional de la Fundación Universitaria Navarra - UNINAVARRA</w:t>
      </w:r>
      <w:r w:rsidR="00DF5FAC" w:rsidRPr="006668BE">
        <w:rPr>
          <w:rFonts w:ascii="Tahoma" w:hAnsi="Tahoma" w:cs="Tahoma"/>
          <w:b/>
          <w:bCs/>
          <w:sz w:val="22"/>
          <w:szCs w:val="22"/>
        </w:rPr>
        <w:t>.</w:t>
      </w:r>
    </w:p>
    <w:p w14:paraId="75B91996" w14:textId="77777777" w:rsidR="007E2CD5" w:rsidRPr="006668BE" w:rsidRDefault="007E2CD5" w:rsidP="002042CA">
      <w:pPr>
        <w:pStyle w:val="Sinespaciado"/>
        <w:jc w:val="both"/>
        <w:rPr>
          <w:rFonts w:ascii="Tahoma" w:hAnsi="Tahoma" w:cs="Tahoma"/>
          <w:sz w:val="22"/>
          <w:szCs w:val="22"/>
        </w:rPr>
      </w:pPr>
    </w:p>
    <w:p w14:paraId="281F2DC2" w14:textId="12313F54" w:rsidR="007E2CD5" w:rsidRPr="006668BE" w:rsidRDefault="00450193" w:rsidP="002042CA">
      <w:pPr>
        <w:pStyle w:val="Sinespaciado"/>
        <w:jc w:val="both"/>
        <w:rPr>
          <w:rFonts w:ascii="Tahoma" w:hAnsi="Tahoma" w:cs="Tahoma"/>
          <w:sz w:val="22"/>
          <w:szCs w:val="22"/>
          <w:lang w:val="es-ES"/>
        </w:rPr>
      </w:pPr>
      <w:r w:rsidRPr="006668BE">
        <w:rPr>
          <w:rFonts w:ascii="Tahoma" w:hAnsi="Tahoma" w:cs="Tahoma"/>
          <w:b/>
          <w:bCs/>
          <w:sz w:val="22"/>
          <w:szCs w:val="22"/>
        </w:rPr>
        <w:t>QUINTA</w:t>
      </w:r>
      <w:r w:rsidR="002042CA" w:rsidRPr="006668BE">
        <w:rPr>
          <w:rFonts w:ascii="Tahoma" w:hAnsi="Tahoma" w:cs="Tahoma"/>
          <w:b/>
          <w:bCs/>
          <w:sz w:val="22"/>
          <w:szCs w:val="22"/>
        </w:rPr>
        <w:t xml:space="preserve">. Derechos morales: </w:t>
      </w:r>
      <w:r w:rsidRPr="006668BE">
        <w:rPr>
          <w:rFonts w:ascii="Tahoma" w:hAnsi="Tahoma" w:cs="Tahoma"/>
          <w:sz w:val="22"/>
          <w:szCs w:val="22"/>
          <w:lang w:val="es-ES"/>
        </w:rPr>
        <w:t>UNINAVARRA garantizará el respeto por mis derechos morales, mi dignidad, honra y buen nombre, conforme a la normatividad vigente, reconociendo que dichos derechos permanecen en cabeza de su titular.</w:t>
      </w:r>
    </w:p>
    <w:p w14:paraId="30737960" w14:textId="77777777" w:rsidR="00450193" w:rsidRPr="006668BE" w:rsidRDefault="00450193" w:rsidP="002042CA">
      <w:pPr>
        <w:pStyle w:val="Sinespaciado"/>
        <w:jc w:val="both"/>
        <w:rPr>
          <w:rFonts w:ascii="Tahoma" w:hAnsi="Tahoma" w:cs="Tahoma"/>
          <w:sz w:val="22"/>
          <w:szCs w:val="22"/>
        </w:rPr>
      </w:pPr>
    </w:p>
    <w:p w14:paraId="1E8239E2" w14:textId="57CF8A42" w:rsidR="002042CA" w:rsidRPr="006668BE" w:rsidRDefault="00450193" w:rsidP="002042CA">
      <w:pPr>
        <w:pStyle w:val="Sinespaciado"/>
        <w:jc w:val="both"/>
        <w:rPr>
          <w:rFonts w:ascii="Tahoma" w:hAnsi="Tahoma" w:cs="Tahoma"/>
          <w:sz w:val="22"/>
          <w:szCs w:val="22"/>
        </w:rPr>
      </w:pPr>
      <w:r w:rsidRPr="006668BE">
        <w:rPr>
          <w:rFonts w:ascii="Tahoma" w:hAnsi="Tahoma" w:cs="Tahoma"/>
          <w:b/>
          <w:bCs/>
          <w:sz w:val="22"/>
          <w:szCs w:val="22"/>
        </w:rPr>
        <w:t>SEXTA</w:t>
      </w:r>
      <w:r w:rsidR="002042CA" w:rsidRPr="006668BE">
        <w:rPr>
          <w:rFonts w:ascii="Tahoma" w:hAnsi="Tahoma" w:cs="Tahoma"/>
          <w:b/>
          <w:bCs/>
          <w:sz w:val="22"/>
          <w:szCs w:val="22"/>
        </w:rPr>
        <w:t xml:space="preserve">. Contraprestación y exoneración: </w:t>
      </w:r>
      <w:r w:rsidRPr="006668BE">
        <w:rPr>
          <w:rFonts w:ascii="Tahoma" w:hAnsi="Tahoma" w:cs="Tahoma"/>
          <w:sz w:val="22"/>
          <w:szCs w:val="22"/>
        </w:rPr>
        <w:t>Declaro que esta autorización se otorga a título gratuito y no genera remuneración económica alguna. En consecuencia, exonero a UNINAVARRA de reclamaciones relacionadas con el uso autorizado de la imagen y material audiovisual en los términos aquí establecidos, salvo en casos de uso indebido o contrario a la ley.</w:t>
      </w:r>
    </w:p>
    <w:p w14:paraId="46FB6988" w14:textId="77777777" w:rsidR="007E2CD5" w:rsidRPr="006668BE" w:rsidRDefault="007E2CD5" w:rsidP="002042CA">
      <w:pPr>
        <w:pStyle w:val="Sinespaciado"/>
        <w:jc w:val="both"/>
        <w:rPr>
          <w:rFonts w:ascii="Tahoma" w:hAnsi="Tahoma" w:cs="Tahoma"/>
          <w:sz w:val="22"/>
          <w:szCs w:val="22"/>
        </w:rPr>
      </w:pPr>
    </w:p>
    <w:p w14:paraId="50B361B9" w14:textId="77777777" w:rsidR="0060691B" w:rsidRDefault="00450193" w:rsidP="007E2CD5">
      <w:pPr>
        <w:jc w:val="both"/>
        <w:rPr>
          <w:rFonts w:ascii="Tahoma" w:hAnsi="Tahoma" w:cs="Tahoma"/>
        </w:rPr>
      </w:pPr>
      <w:r w:rsidRPr="006668BE">
        <w:rPr>
          <w:rFonts w:ascii="Tahoma" w:hAnsi="Tahoma" w:cs="Tahoma"/>
          <w:b/>
          <w:bCs/>
          <w:lang w:val="es-CO"/>
        </w:rPr>
        <w:t>SEPTIMA</w:t>
      </w:r>
      <w:r w:rsidR="007E2CD5" w:rsidRPr="006668BE">
        <w:rPr>
          <w:rFonts w:ascii="Tahoma" w:hAnsi="Tahoma" w:cs="Tahoma"/>
          <w:b/>
          <w:bCs/>
          <w:lang w:val="es-CO"/>
        </w:rPr>
        <w:t xml:space="preserve">: </w:t>
      </w:r>
      <w:r w:rsidR="007E2CD5" w:rsidRPr="006668BE">
        <w:rPr>
          <w:rFonts w:ascii="Tahoma" w:hAnsi="Tahoma" w:cs="Tahoma"/>
          <w:b/>
          <w:bCs/>
        </w:rPr>
        <w:t xml:space="preserve">Autorización de tratamiento de datos personales: </w:t>
      </w:r>
      <w:r w:rsidR="007E2CD5" w:rsidRPr="006668BE">
        <w:rPr>
          <w:rFonts w:ascii="Tahoma" w:hAnsi="Tahoma" w:cs="Tahoma"/>
        </w:rPr>
        <w:t>De conformidad con lo dispuesto en la Ley 1581 de 2012, el Decreto 1377 de 2013 y las políticas institucionales de protección de datos de UNINAVARRA, autorizo de manera libre, previa, expresa e informada a la Fundación Universitaria Navarra – UNINAVARRA para la recolección y tratamiento de mis datos personales (nombre completo, número de identificación, programa académico y demás que lleguen a ser necesarios), los cuales suministraré de manera veraz y completa.</w:t>
      </w:r>
    </w:p>
    <w:p w14:paraId="5BFFDDBD" w14:textId="7E7C36AA" w:rsidR="0060691B" w:rsidRDefault="0060691B" w:rsidP="007E2CD5">
      <w:pPr>
        <w:jc w:val="both"/>
        <w:rPr>
          <w:rFonts w:ascii="Tahoma" w:hAnsi="Tahoma" w:cs="Tahoma"/>
        </w:rPr>
      </w:pPr>
      <w:r w:rsidRPr="0060691B">
        <w:rPr>
          <w:rFonts w:ascii="Tahoma" w:hAnsi="Tahoma" w:cs="Tahoma"/>
        </w:rPr>
        <w:t xml:space="preserve">Los Titulares podrán en todo momento solicitar al responsable o encargado la supresión de sus datos personales y/o revocar la autorización otorgada para el Tratamiento de </w:t>
      </w:r>
      <w:proofErr w:type="gramStart"/>
      <w:r w:rsidRPr="0060691B">
        <w:rPr>
          <w:rFonts w:ascii="Tahoma" w:hAnsi="Tahoma" w:cs="Tahoma"/>
        </w:rPr>
        <w:t>los mismos</w:t>
      </w:r>
      <w:proofErr w:type="gramEnd"/>
      <w:r w:rsidRPr="0060691B">
        <w:rPr>
          <w:rFonts w:ascii="Tahoma" w:hAnsi="Tahoma" w:cs="Tahoma"/>
        </w:rPr>
        <w:t>, mediante la presentación de un reclamo, de acuerdo con lo establecido en el artículo 15 de la Ley 1581 de 2012.</w:t>
      </w:r>
    </w:p>
    <w:p w14:paraId="7D99C71E" w14:textId="0B1FBF70" w:rsidR="007E2CD5" w:rsidRPr="006668BE" w:rsidRDefault="007E2CD5" w:rsidP="007E2CD5">
      <w:pPr>
        <w:jc w:val="both"/>
        <w:rPr>
          <w:rFonts w:ascii="Tahoma" w:hAnsi="Tahoma" w:cs="Tahoma"/>
        </w:rPr>
      </w:pPr>
      <w:r w:rsidRPr="006668BE">
        <w:rPr>
          <w:rFonts w:ascii="Tahoma" w:hAnsi="Tahoma" w:cs="Tahoma"/>
        </w:rPr>
        <w:t>Así mismo, declaro conocer que la Política de Tratamiento de Datos Personales de UNINAVARRA se encuentra disponible en el portal web institucional.</w:t>
      </w:r>
    </w:p>
    <w:p w14:paraId="08511A9E" w14:textId="249D4386" w:rsidR="002042CA" w:rsidRPr="006668BE" w:rsidRDefault="002042CA" w:rsidP="002042CA">
      <w:pPr>
        <w:pStyle w:val="Sinespaciado"/>
        <w:jc w:val="both"/>
        <w:rPr>
          <w:rFonts w:ascii="Tahoma" w:hAnsi="Tahoma" w:cs="Tahoma"/>
          <w:sz w:val="22"/>
          <w:szCs w:val="22"/>
        </w:rPr>
      </w:pPr>
      <w:r w:rsidRPr="006668BE">
        <w:rPr>
          <w:rFonts w:ascii="Tahoma" w:hAnsi="Tahoma" w:cs="Tahoma"/>
          <w:sz w:val="22"/>
          <w:szCs w:val="22"/>
        </w:rPr>
        <w:t xml:space="preserve">En virtud de lo anterior, </w:t>
      </w:r>
      <w:r w:rsidR="008C2149" w:rsidRPr="006668BE">
        <w:rPr>
          <w:rFonts w:ascii="Tahoma" w:hAnsi="Tahoma" w:cs="Tahoma"/>
          <w:b/>
          <w:bCs/>
          <w:sz w:val="22"/>
          <w:szCs w:val="22"/>
        </w:rPr>
        <w:t>ENTIENDO Y ACEPTO</w:t>
      </w:r>
      <w:r w:rsidR="008C2149" w:rsidRPr="006668BE">
        <w:rPr>
          <w:rFonts w:ascii="Tahoma" w:hAnsi="Tahoma" w:cs="Tahoma"/>
          <w:sz w:val="22"/>
          <w:szCs w:val="22"/>
        </w:rPr>
        <w:t xml:space="preserve"> </w:t>
      </w:r>
      <w:r w:rsidRPr="006668BE">
        <w:rPr>
          <w:rFonts w:ascii="Tahoma" w:hAnsi="Tahoma" w:cs="Tahoma"/>
          <w:sz w:val="22"/>
          <w:szCs w:val="22"/>
        </w:rPr>
        <w:t>que se deben cumplir los requisitos y recomendaciones establecidas para cada actividad a desarrollar, y, en consecuencia, realizo las siguientes declaraciones:</w:t>
      </w:r>
    </w:p>
    <w:p w14:paraId="2A76CA1C" w14:textId="77777777" w:rsidR="002042CA" w:rsidRPr="006668BE" w:rsidRDefault="002042CA" w:rsidP="002042CA">
      <w:pPr>
        <w:pStyle w:val="Sinespaciado"/>
        <w:jc w:val="both"/>
        <w:rPr>
          <w:rFonts w:ascii="Tahoma" w:hAnsi="Tahoma" w:cs="Tahoma"/>
          <w:sz w:val="22"/>
          <w:szCs w:val="22"/>
        </w:rPr>
      </w:pPr>
    </w:p>
    <w:p w14:paraId="2A345C2E" w14:textId="77777777" w:rsidR="002042CA" w:rsidRPr="006668BE" w:rsidRDefault="002042CA" w:rsidP="002042CA">
      <w:pPr>
        <w:pStyle w:val="Sinespaciado"/>
        <w:numPr>
          <w:ilvl w:val="0"/>
          <w:numId w:val="1"/>
        </w:numPr>
        <w:jc w:val="both"/>
        <w:rPr>
          <w:rFonts w:ascii="Tahoma" w:hAnsi="Tahoma" w:cs="Tahoma"/>
          <w:sz w:val="22"/>
          <w:szCs w:val="22"/>
        </w:rPr>
      </w:pPr>
      <w:r w:rsidRPr="006668BE">
        <w:rPr>
          <w:rFonts w:ascii="Tahoma" w:hAnsi="Tahoma" w:cs="Tahoma"/>
          <w:sz w:val="22"/>
          <w:szCs w:val="22"/>
        </w:rPr>
        <w:t>Entiendo y acepto conocer las características de las actividades que se realizarán, las eventuales circunstancias que pudieran surgir, cuya responsabilidad asumo plenamente, así como todos los riesgos asociados que pueden afectar mi salud e integridad física (lesión, enfermedad o incluso muerte), aun cuando las actividades a desarrollar no son consideradas de alto riesgo. Estoy consciente de mi estado de salud y confirmo que no tengo ninguna condición médica que me impida participar de manera segura. Entiendo y acepto que, en caso de ser necesario, se brinde la prestación de los primeros auxilios (por el primer respondiente).</w:t>
      </w:r>
    </w:p>
    <w:p w14:paraId="35C1198B" w14:textId="77777777" w:rsidR="002042CA" w:rsidRPr="006668BE" w:rsidRDefault="002042CA" w:rsidP="002042CA">
      <w:pPr>
        <w:pStyle w:val="Sinespaciado"/>
        <w:ind w:left="720"/>
        <w:jc w:val="both"/>
        <w:rPr>
          <w:rFonts w:ascii="Tahoma" w:hAnsi="Tahoma" w:cs="Tahoma"/>
          <w:sz w:val="22"/>
          <w:szCs w:val="22"/>
        </w:rPr>
      </w:pPr>
    </w:p>
    <w:p w14:paraId="4BFDB240" w14:textId="77777777" w:rsidR="002042CA" w:rsidRPr="006668BE" w:rsidRDefault="002042CA" w:rsidP="002042CA">
      <w:pPr>
        <w:pStyle w:val="Sinespaciado"/>
        <w:numPr>
          <w:ilvl w:val="0"/>
          <w:numId w:val="1"/>
        </w:numPr>
        <w:jc w:val="both"/>
        <w:rPr>
          <w:rFonts w:ascii="Tahoma" w:hAnsi="Tahoma" w:cs="Tahoma"/>
          <w:sz w:val="22"/>
          <w:szCs w:val="22"/>
        </w:rPr>
      </w:pPr>
      <w:r w:rsidRPr="006668BE">
        <w:rPr>
          <w:rFonts w:ascii="Tahoma" w:hAnsi="Tahoma" w:cs="Tahoma"/>
          <w:sz w:val="22"/>
          <w:szCs w:val="22"/>
        </w:rPr>
        <w:t xml:space="preserve">Exoneración de responsabilidad: Por la presente, libero, exonero y mantengo indemne a la FUNDACIÓN UNIVERSITARIA NAVARRA - UNINAVARRA, sus directivos y personal </w:t>
      </w:r>
      <w:r w:rsidRPr="006668BE">
        <w:rPr>
          <w:rFonts w:ascii="Tahoma" w:hAnsi="Tahoma" w:cs="Tahoma"/>
          <w:sz w:val="22"/>
          <w:szCs w:val="22"/>
        </w:rPr>
        <w:lastRenderedPageBreak/>
        <w:t xml:space="preserve">encargado del evento o actividad, de cualquier tipo de responsabilidad civil extracontractual, demandas, daños, perjuicios o acciones legales que puedan derivarse de cualquier lesión, enfermedad, daño material o muerte que yo pueda sufrir durante mi participación en estas actividades. </w:t>
      </w:r>
    </w:p>
    <w:p w14:paraId="5EAC2966" w14:textId="77777777" w:rsidR="002042CA" w:rsidRPr="006668BE" w:rsidRDefault="002042CA" w:rsidP="002042CA">
      <w:pPr>
        <w:pStyle w:val="Sinespaciado"/>
        <w:ind w:left="720"/>
        <w:jc w:val="both"/>
        <w:rPr>
          <w:rFonts w:ascii="Tahoma" w:hAnsi="Tahoma" w:cs="Tahoma"/>
          <w:sz w:val="22"/>
          <w:szCs w:val="22"/>
        </w:rPr>
      </w:pPr>
    </w:p>
    <w:p w14:paraId="0DBD1A54" w14:textId="741CF7E9" w:rsidR="002042CA" w:rsidRPr="006668BE" w:rsidRDefault="002042CA" w:rsidP="002042CA">
      <w:pPr>
        <w:pStyle w:val="Sinespaciado"/>
        <w:numPr>
          <w:ilvl w:val="0"/>
          <w:numId w:val="1"/>
        </w:numPr>
        <w:jc w:val="both"/>
        <w:rPr>
          <w:rFonts w:ascii="Tahoma" w:hAnsi="Tahoma" w:cs="Tahoma"/>
          <w:sz w:val="22"/>
          <w:szCs w:val="22"/>
        </w:rPr>
      </w:pPr>
      <w:r w:rsidRPr="006668BE">
        <w:rPr>
          <w:rFonts w:ascii="Tahoma" w:hAnsi="Tahoma" w:cs="Tahoma"/>
          <w:sz w:val="22"/>
          <w:szCs w:val="22"/>
        </w:rPr>
        <w:t xml:space="preserve">Participación voluntaria: Manifiesto que mi participación en las actividades desarrolladas en el marco del Proyecto </w:t>
      </w:r>
      <w:r w:rsidR="00450193" w:rsidRPr="006668BE">
        <w:rPr>
          <w:rFonts w:ascii="Tahoma" w:hAnsi="Tahoma" w:cs="Tahoma"/>
          <w:i/>
          <w:iCs/>
          <w:sz w:val="22"/>
          <w:szCs w:val="22"/>
        </w:rPr>
        <w:t>____________________________</w:t>
      </w:r>
      <w:r w:rsidRPr="006668BE">
        <w:rPr>
          <w:rFonts w:ascii="Tahoma" w:hAnsi="Tahoma" w:cs="Tahoma"/>
          <w:sz w:val="22"/>
          <w:szCs w:val="22"/>
        </w:rPr>
        <w:t xml:space="preserve"> es completamente voluntaria y que he sido completamente informado(a) sobre la naturaleza de estas. Entiendo que se me ha dado la oportunidad de hacer preguntas y que he recibido respuestas satisfactorias.</w:t>
      </w:r>
    </w:p>
    <w:p w14:paraId="2AA7CE0D" w14:textId="77777777" w:rsidR="002042CA" w:rsidRPr="006668BE" w:rsidRDefault="002042CA" w:rsidP="002042CA">
      <w:pPr>
        <w:pStyle w:val="Sinespaciado"/>
        <w:jc w:val="both"/>
        <w:rPr>
          <w:rFonts w:ascii="Tahoma" w:hAnsi="Tahoma" w:cs="Tahoma"/>
          <w:sz w:val="22"/>
          <w:szCs w:val="22"/>
        </w:rPr>
      </w:pPr>
    </w:p>
    <w:p w14:paraId="321D5CF4" w14:textId="77777777" w:rsidR="002042CA" w:rsidRPr="006668BE" w:rsidRDefault="002042CA" w:rsidP="002042CA">
      <w:pPr>
        <w:pStyle w:val="Sinespaciado"/>
        <w:jc w:val="both"/>
        <w:rPr>
          <w:rFonts w:ascii="Tahoma" w:hAnsi="Tahoma" w:cs="Tahoma"/>
          <w:sz w:val="22"/>
          <w:szCs w:val="22"/>
        </w:rPr>
      </w:pPr>
      <w:r w:rsidRPr="006668BE">
        <w:rPr>
          <w:rFonts w:ascii="Tahoma" w:hAnsi="Tahoma" w:cs="Tahoma"/>
          <w:sz w:val="22"/>
          <w:szCs w:val="22"/>
        </w:rPr>
        <w:t>Para constancia de lo anterior, se firma el presente documento en la ciudad de _________, a los ____ días del mes de ___________ del año ________.</w:t>
      </w:r>
    </w:p>
    <w:p w14:paraId="2B83D86F" w14:textId="77777777" w:rsidR="002042CA" w:rsidRPr="006668BE" w:rsidRDefault="002042CA" w:rsidP="002042CA">
      <w:pPr>
        <w:pStyle w:val="Sinespaciado"/>
        <w:jc w:val="both"/>
        <w:rPr>
          <w:rFonts w:ascii="Tahoma" w:hAnsi="Tahoma" w:cs="Tahoma"/>
          <w:sz w:val="22"/>
          <w:szCs w:val="22"/>
        </w:rPr>
      </w:pPr>
    </w:p>
    <w:p w14:paraId="7C12D1FE" w14:textId="77777777" w:rsidR="002042CA" w:rsidRPr="006668BE" w:rsidRDefault="002042CA" w:rsidP="002042CA">
      <w:pPr>
        <w:pStyle w:val="Sinespaciado"/>
        <w:jc w:val="both"/>
        <w:rPr>
          <w:rFonts w:ascii="Tahoma" w:hAnsi="Tahoma" w:cs="Tahoma"/>
          <w:sz w:val="22"/>
          <w:szCs w:val="22"/>
        </w:rPr>
      </w:pPr>
    </w:p>
    <w:p w14:paraId="790EFBE6" w14:textId="77777777" w:rsidR="002042CA" w:rsidRPr="006668BE" w:rsidRDefault="002042CA" w:rsidP="002042CA">
      <w:pPr>
        <w:pStyle w:val="Sinespaciado"/>
        <w:rPr>
          <w:rFonts w:ascii="Tahoma" w:hAnsi="Tahoma" w:cs="Tahoma"/>
          <w:sz w:val="22"/>
          <w:szCs w:val="22"/>
        </w:rPr>
      </w:pPr>
    </w:p>
    <w:p w14:paraId="4EE2A5DB" w14:textId="77777777" w:rsidR="002042CA" w:rsidRPr="006668BE" w:rsidRDefault="002042CA" w:rsidP="002042CA">
      <w:pPr>
        <w:pStyle w:val="Sinespaciado"/>
        <w:rPr>
          <w:rFonts w:ascii="Tahoma" w:hAnsi="Tahoma" w:cs="Tahoma"/>
          <w:sz w:val="22"/>
          <w:szCs w:val="22"/>
        </w:rPr>
      </w:pPr>
      <w:r w:rsidRPr="006668BE">
        <w:rPr>
          <w:rFonts w:ascii="Tahoma" w:hAnsi="Tahoma" w:cs="Tahoma"/>
          <w:sz w:val="22"/>
          <w:szCs w:val="22"/>
        </w:rPr>
        <w:t>Nombre del acudiente o representante legal: ______________________________________________</w:t>
      </w:r>
      <w:r w:rsidRPr="006668BE">
        <w:rPr>
          <w:rFonts w:ascii="Tahoma" w:hAnsi="Tahoma" w:cs="Tahoma"/>
          <w:sz w:val="22"/>
          <w:szCs w:val="22"/>
        </w:rPr>
        <w:br/>
        <w:t>Documento de identificación No.: __________________</w:t>
      </w:r>
      <w:r w:rsidRPr="006668BE">
        <w:rPr>
          <w:rFonts w:ascii="Tahoma" w:hAnsi="Tahoma" w:cs="Tahoma"/>
          <w:sz w:val="22"/>
          <w:szCs w:val="22"/>
        </w:rPr>
        <w:br/>
        <w:t>Celular de contacto: _____________________________</w:t>
      </w:r>
    </w:p>
    <w:p w14:paraId="6801B3C6" w14:textId="77777777" w:rsidR="002042CA" w:rsidRPr="006668BE" w:rsidRDefault="002042CA" w:rsidP="002042CA">
      <w:pPr>
        <w:pStyle w:val="Sinespaciado"/>
        <w:rPr>
          <w:rFonts w:ascii="Tahoma" w:hAnsi="Tahoma" w:cs="Tahoma"/>
          <w:sz w:val="22"/>
          <w:szCs w:val="22"/>
        </w:rPr>
      </w:pPr>
    </w:p>
    <w:p w14:paraId="245A9E61" w14:textId="77777777" w:rsidR="002042CA" w:rsidRPr="006668BE" w:rsidRDefault="002042CA" w:rsidP="002042CA">
      <w:pPr>
        <w:pStyle w:val="Sinespaciado"/>
        <w:rPr>
          <w:rFonts w:ascii="Tahoma" w:hAnsi="Tahoma" w:cs="Tahoma"/>
          <w:sz w:val="22"/>
          <w:szCs w:val="22"/>
        </w:rPr>
      </w:pPr>
      <w:r w:rsidRPr="006668BE">
        <w:rPr>
          <w:rFonts w:ascii="Tahoma" w:hAnsi="Tahoma" w:cs="Tahoma"/>
          <w:sz w:val="22"/>
          <w:szCs w:val="22"/>
        </w:rPr>
        <w:t>Firma: ________________________________________</w:t>
      </w:r>
    </w:p>
    <w:p w14:paraId="108E2B06" w14:textId="77777777" w:rsidR="00D46BCB" w:rsidRPr="006668BE" w:rsidRDefault="00D46BCB" w:rsidP="00235345">
      <w:pPr>
        <w:pStyle w:val="Sinespaciado"/>
        <w:jc w:val="both"/>
        <w:rPr>
          <w:rFonts w:ascii="Tahoma" w:hAnsi="Tahoma" w:cs="Tahoma"/>
          <w:sz w:val="22"/>
          <w:szCs w:val="22"/>
        </w:rPr>
      </w:pPr>
    </w:p>
    <w:sectPr w:rsidR="00D46BCB" w:rsidRPr="006668BE" w:rsidSect="00001E41">
      <w:headerReference w:type="default" r:id="rId8"/>
      <w:footerReference w:type="default" r:id="rId9"/>
      <w:pgSz w:w="12240" w:h="15840"/>
      <w:pgMar w:top="2127" w:right="1183" w:bottom="1702" w:left="1701" w:header="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CF823" w14:textId="77777777" w:rsidR="00B67212" w:rsidRDefault="00B67212" w:rsidP="00C42B00">
      <w:pPr>
        <w:spacing w:after="0" w:line="240" w:lineRule="auto"/>
      </w:pPr>
      <w:r>
        <w:separator/>
      </w:r>
    </w:p>
  </w:endnote>
  <w:endnote w:type="continuationSeparator" w:id="0">
    <w:p w14:paraId="2D19B9F3" w14:textId="77777777" w:rsidR="00B67212" w:rsidRDefault="00B67212" w:rsidP="00C42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A7380" w14:textId="268983E2" w:rsidR="371F7A4F" w:rsidRPr="0047542E" w:rsidRDefault="00450193" w:rsidP="371F7A4F">
    <w:pPr>
      <w:pStyle w:val="Piedepgina"/>
      <w:rPr>
        <w:rFonts w:ascii="Arial" w:hAnsi="Arial" w:cs="Arial"/>
        <w:b/>
        <w:bCs/>
        <w:sz w:val="18"/>
        <w:szCs w:val="18"/>
      </w:rPr>
    </w:pPr>
    <w:r w:rsidRPr="0047542E">
      <w:rPr>
        <w:rFonts w:ascii="Arial" w:hAnsi="Arial" w:cs="Arial"/>
        <w:sz w:val="18"/>
        <w:szCs w:val="18"/>
      </w:rPr>
      <w:t xml:space="preserve">Página </w:t>
    </w:r>
    <w:r w:rsidRPr="0047542E">
      <w:rPr>
        <w:rFonts w:ascii="Arial" w:hAnsi="Arial" w:cs="Arial"/>
        <w:b/>
        <w:bCs/>
        <w:sz w:val="18"/>
        <w:szCs w:val="18"/>
      </w:rPr>
      <w:fldChar w:fldCharType="begin"/>
    </w:r>
    <w:r w:rsidRPr="0047542E">
      <w:rPr>
        <w:rFonts w:ascii="Arial" w:hAnsi="Arial" w:cs="Arial"/>
        <w:b/>
        <w:bCs/>
        <w:sz w:val="18"/>
        <w:szCs w:val="18"/>
      </w:rPr>
      <w:instrText>PAGE  \* Arabic  \* MERGEFORMAT</w:instrText>
    </w:r>
    <w:r w:rsidRPr="0047542E">
      <w:rPr>
        <w:rFonts w:ascii="Arial" w:hAnsi="Arial" w:cs="Arial"/>
        <w:b/>
        <w:bCs/>
        <w:sz w:val="18"/>
        <w:szCs w:val="18"/>
      </w:rPr>
      <w:fldChar w:fldCharType="separate"/>
    </w:r>
    <w:r w:rsidRPr="0047542E">
      <w:rPr>
        <w:rFonts w:ascii="Arial" w:hAnsi="Arial" w:cs="Arial"/>
        <w:b/>
        <w:bCs/>
        <w:sz w:val="18"/>
        <w:szCs w:val="18"/>
      </w:rPr>
      <w:t>1</w:t>
    </w:r>
    <w:r w:rsidRPr="0047542E">
      <w:rPr>
        <w:rFonts w:ascii="Arial" w:hAnsi="Arial" w:cs="Arial"/>
        <w:b/>
        <w:bCs/>
        <w:sz w:val="18"/>
        <w:szCs w:val="18"/>
      </w:rPr>
      <w:fldChar w:fldCharType="end"/>
    </w:r>
    <w:r w:rsidRPr="0047542E">
      <w:rPr>
        <w:rFonts w:ascii="Arial" w:hAnsi="Arial" w:cs="Arial"/>
        <w:sz w:val="18"/>
        <w:szCs w:val="18"/>
      </w:rPr>
      <w:t xml:space="preserve"> de </w:t>
    </w:r>
    <w:r w:rsidRPr="0047542E">
      <w:rPr>
        <w:rFonts w:ascii="Arial" w:hAnsi="Arial" w:cs="Arial"/>
        <w:b/>
        <w:bCs/>
        <w:sz w:val="18"/>
        <w:szCs w:val="18"/>
      </w:rPr>
      <w:fldChar w:fldCharType="begin"/>
    </w:r>
    <w:r w:rsidRPr="0047542E">
      <w:rPr>
        <w:rFonts w:ascii="Arial" w:hAnsi="Arial" w:cs="Arial"/>
        <w:b/>
        <w:bCs/>
        <w:sz w:val="18"/>
        <w:szCs w:val="18"/>
      </w:rPr>
      <w:instrText>NUMPAGES  \* Arabic  \* MERGEFORMAT</w:instrText>
    </w:r>
    <w:r w:rsidRPr="0047542E">
      <w:rPr>
        <w:rFonts w:ascii="Arial" w:hAnsi="Arial" w:cs="Arial"/>
        <w:b/>
        <w:bCs/>
        <w:sz w:val="18"/>
        <w:szCs w:val="18"/>
      </w:rPr>
      <w:fldChar w:fldCharType="separate"/>
    </w:r>
    <w:r w:rsidRPr="0047542E">
      <w:rPr>
        <w:rFonts w:ascii="Arial" w:hAnsi="Arial" w:cs="Arial"/>
        <w:b/>
        <w:bCs/>
        <w:sz w:val="18"/>
        <w:szCs w:val="18"/>
      </w:rPr>
      <w:t>2</w:t>
    </w:r>
    <w:r w:rsidRPr="0047542E">
      <w:rPr>
        <w:rFonts w:ascii="Arial" w:hAnsi="Arial" w:cs="Arial"/>
        <w:b/>
        <w:bCs/>
        <w:sz w:val="18"/>
        <w:szCs w:val="18"/>
      </w:rPr>
      <w:fldChar w:fldCharType="end"/>
    </w:r>
  </w:p>
  <w:p w14:paraId="1198C8A9" w14:textId="77777777" w:rsidR="00001E41" w:rsidRDefault="00001E41" w:rsidP="371F7A4F">
    <w:pPr>
      <w:pStyle w:val="Piedepgina"/>
      <w:rPr>
        <w:rFonts w:ascii="Tahoma" w:hAnsi="Tahoma" w:cs="Tahoma"/>
        <w:b/>
        <w:bCs/>
        <w:sz w:val="16"/>
        <w:szCs w:val="16"/>
      </w:rPr>
    </w:pPr>
  </w:p>
  <w:p w14:paraId="7476508A" w14:textId="77777777" w:rsidR="00001E41" w:rsidRDefault="00001E41" w:rsidP="371F7A4F">
    <w:pPr>
      <w:pStyle w:val="Piedepgina"/>
      <w:rPr>
        <w:rFonts w:ascii="Tahoma" w:hAnsi="Tahoma" w:cs="Tahoma"/>
        <w:b/>
        <w:bCs/>
        <w:sz w:val="16"/>
        <w:szCs w:val="16"/>
      </w:rPr>
    </w:pPr>
  </w:p>
  <w:p w14:paraId="09681096" w14:textId="77777777" w:rsidR="00001E41" w:rsidRDefault="00001E41" w:rsidP="371F7A4F">
    <w:pPr>
      <w:pStyle w:val="Piedepgina"/>
      <w:rPr>
        <w:rFonts w:ascii="Tahoma" w:hAnsi="Tahoma" w:cs="Tahoma"/>
        <w:b/>
        <w:bCs/>
        <w:sz w:val="16"/>
        <w:szCs w:val="16"/>
      </w:rPr>
    </w:pPr>
  </w:p>
  <w:p w14:paraId="30B9C5FD" w14:textId="12A0C058" w:rsidR="00001E41" w:rsidRPr="00001E41" w:rsidRDefault="00001E41" w:rsidP="371F7A4F">
    <w:pPr>
      <w:pStyle w:val="Piedepgina"/>
      <w:rPr>
        <w:rFonts w:ascii="Arial" w:hAnsi="Arial" w:cs="Arial"/>
        <w:sz w:val="18"/>
        <w:szCs w:val="18"/>
      </w:rPr>
    </w:pPr>
    <w:r w:rsidRPr="00001E41">
      <w:rPr>
        <w:rFonts w:ascii="Arial" w:hAnsi="Arial" w:cs="Arial"/>
        <w:b/>
        <w:bCs/>
        <w:sz w:val="18"/>
        <w:szCs w:val="18"/>
      </w:rPr>
      <w:t>PS-FO-2</w:t>
    </w:r>
    <w:r w:rsidR="00E56346">
      <w:rPr>
        <w:rFonts w:ascii="Arial" w:hAnsi="Arial" w:cs="Arial"/>
        <w:b/>
        <w:bCs/>
        <w:sz w:val="18"/>
        <w:szCs w:val="18"/>
      </w:rPr>
      <w:t>1</w:t>
    </w:r>
    <w:r w:rsidRPr="00001E41">
      <w:rPr>
        <w:rFonts w:ascii="Arial" w:hAnsi="Arial" w:cs="Arial"/>
        <w:b/>
        <w:bCs/>
        <w:sz w:val="18"/>
        <w:szCs w:val="18"/>
      </w:rPr>
      <w:t>/V1/</w:t>
    </w:r>
    <w:r>
      <w:rPr>
        <w:rFonts w:ascii="Arial" w:hAnsi="Arial" w:cs="Arial"/>
        <w:b/>
        <w:bCs/>
        <w:sz w:val="18"/>
        <w:szCs w:val="18"/>
      </w:rPr>
      <w:t>17</w:t>
    </w:r>
    <w:r w:rsidRPr="00001E41">
      <w:rPr>
        <w:rFonts w:ascii="Arial" w:hAnsi="Arial" w:cs="Arial"/>
        <w:b/>
        <w:bCs/>
        <w:sz w:val="18"/>
        <w:szCs w:val="18"/>
      </w:rPr>
      <w:t>-</w:t>
    </w:r>
    <w:r>
      <w:rPr>
        <w:rFonts w:ascii="Arial" w:hAnsi="Arial" w:cs="Arial"/>
        <w:b/>
        <w:bCs/>
        <w:sz w:val="18"/>
        <w:szCs w:val="18"/>
      </w:rPr>
      <w:t>FEB</w:t>
    </w:r>
    <w:r w:rsidRPr="00001E41">
      <w:rPr>
        <w:rFonts w:ascii="Arial" w:hAnsi="Arial" w:cs="Arial"/>
        <w:b/>
        <w:bCs/>
        <w:sz w:val="18"/>
        <w:szCs w:val="18"/>
      </w:rPr>
      <w:t>-202</w:t>
    </w:r>
    <w:r>
      <w:rPr>
        <w:rFonts w:ascii="Arial" w:hAnsi="Arial" w:cs="Arial"/>
        <w:b/>
        <w:bCs/>
        <w:sz w:val="18"/>
        <w:szCs w:val="18"/>
      </w:rPr>
      <w:t>6</w:t>
    </w:r>
    <w:r w:rsidRPr="00001E41">
      <w:rPr>
        <w:rFonts w:ascii="Arial" w:hAnsi="Arial" w:cs="Arial"/>
        <w:sz w:val="18"/>
        <w:szCs w:val="18"/>
      </w:rP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9A8FF" w14:textId="77777777" w:rsidR="00B67212" w:rsidRDefault="00B67212" w:rsidP="00C42B00">
      <w:pPr>
        <w:spacing w:after="0" w:line="240" w:lineRule="auto"/>
      </w:pPr>
      <w:r>
        <w:separator/>
      </w:r>
    </w:p>
  </w:footnote>
  <w:footnote w:type="continuationSeparator" w:id="0">
    <w:p w14:paraId="46247B29" w14:textId="77777777" w:rsidR="00B67212" w:rsidRDefault="00B67212" w:rsidP="00C42B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32CAF" w14:textId="1DCB105E" w:rsidR="00C775D3" w:rsidRDefault="00C775D3">
    <w:pPr>
      <w:pStyle w:val="Encabezado"/>
    </w:pPr>
    <w:r>
      <w:rPr>
        <w:noProof/>
      </w:rPr>
      <w:drawing>
        <wp:anchor distT="0" distB="0" distL="114300" distR="114300" simplePos="0" relativeHeight="251659264" behindDoc="1" locked="0" layoutInCell="1" allowOverlap="1" wp14:anchorId="123FB2CE" wp14:editId="1C1D2A0D">
          <wp:simplePos x="0" y="0"/>
          <wp:positionH relativeFrom="page">
            <wp:align>left</wp:align>
          </wp:positionH>
          <wp:positionV relativeFrom="paragraph">
            <wp:posOffset>8890</wp:posOffset>
          </wp:positionV>
          <wp:extent cx="7855376" cy="10157957"/>
          <wp:effectExtent l="0" t="0" r="0" b="0"/>
          <wp:wrapNone/>
          <wp:docPr id="1202897116" name="Imagen 1" descr="Imagen que contiene 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82342" name="Imagen 1" descr="Imagen que contiene Forma&#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7855376" cy="10157957"/>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060F11"/>
    <w:multiLevelType w:val="hybridMultilevel"/>
    <w:tmpl w:val="1CDA44B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264456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41"/>
    <w:rsid w:val="00001E41"/>
    <w:rsid w:val="00016250"/>
    <w:rsid w:val="000B26FB"/>
    <w:rsid w:val="00191EB6"/>
    <w:rsid w:val="001E6420"/>
    <w:rsid w:val="00200E6A"/>
    <w:rsid w:val="00203C23"/>
    <w:rsid w:val="002042CA"/>
    <w:rsid w:val="00204463"/>
    <w:rsid w:val="00225785"/>
    <w:rsid w:val="00235345"/>
    <w:rsid w:val="002669BA"/>
    <w:rsid w:val="002748DA"/>
    <w:rsid w:val="0027629F"/>
    <w:rsid w:val="00286D73"/>
    <w:rsid w:val="00287ECA"/>
    <w:rsid w:val="002B0EA6"/>
    <w:rsid w:val="003200E6"/>
    <w:rsid w:val="00384241"/>
    <w:rsid w:val="00412218"/>
    <w:rsid w:val="0043061A"/>
    <w:rsid w:val="00450193"/>
    <w:rsid w:val="00453ED3"/>
    <w:rsid w:val="00460C3E"/>
    <w:rsid w:val="0047542E"/>
    <w:rsid w:val="004957D4"/>
    <w:rsid w:val="00535510"/>
    <w:rsid w:val="00546EC5"/>
    <w:rsid w:val="00555EA4"/>
    <w:rsid w:val="0059594B"/>
    <w:rsid w:val="0060691B"/>
    <w:rsid w:val="0062703A"/>
    <w:rsid w:val="006428F0"/>
    <w:rsid w:val="006451DD"/>
    <w:rsid w:val="006557B3"/>
    <w:rsid w:val="006668BE"/>
    <w:rsid w:val="00685BF7"/>
    <w:rsid w:val="00686824"/>
    <w:rsid w:val="006B45BA"/>
    <w:rsid w:val="006D41E8"/>
    <w:rsid w:val="00707F5C"/>
    <w:rsid w:val="007439B7"/>
    <w:rsid w:val="00743D9D"/>
    <w:rsid w:val="0075364C"/>
    <w:rsid w:val="007848DD"/>
    <w:rsid w:val="00784C97"/>
    <w:rsid w:val="007879C2"/>
    <w:rsid w:val="007A6708"/>
    <w:rsid w:val="007D3AF5"/>
    <w:rsid w:val="007E2CD5"/>
    <w:rsid w:val="0082188D"/>
    <w:rsid w:val="00823E40"/>
    <w:rsid w:val="00843450"/>
    <w:rsid w:val="00852243"/>
    <w:rsid w:val="008748D1"/>
    <w:rsid w:val="00876295"/>
    <w:rsid w:val="008C2149"/>
    <w:rsid w:val="008C2B5A"/>
    <w:rsid w:val="008D25D2"/>
    <w:rsid w:val="00914DFB"/>
    <w:rsid w:val="00926DA8"/>
    <w:rsid w:val="009609A1"/>
    <w:rsid w:val="00974F41"/>
    <w:rsid w:val="00977AED"/>
    <w:rsid w:val="009A130E"/>
    <w:rsid w:val="009A1B5F"/>
    <w:rsid w:val="00A26417"/>
    <w:rsid w:val="00A30E44"/>
    <w:rsid w:val="00A66676"/>
    <w:rsid w:val="00A67C76"/>
    <w:rsid w:val="00A91F6B"/>
    <w:rsid w:val="00B22935"/>
    <w:rsid w:val="00B67212"/>
    <w:rsid w:val="00B95F03"/>
    <w:rsid w:val="00BC3ABB"/>
    <w:rsid w:val="00C034BC"/>
    <w:rsid w:val="00C13635"/>
    <w:rsid w:val="00C2363A"/>
    <w:rsid w:val="00C42B00"/>
    <w:rsid w:val="00C5549D"/>
    <w:rsid w:val="00C622EF"/>
    <w:rsid w:val="00C775D3"/>
    <w:rsid w:val="00CE0A53"/>
    <w:rsid w:val="00D145CE"/>
    <w:rsid w:val="00D20090"/>
    <w:rsid w:val="00D46BCB"/>
    <w:rsid w:val="00D559CC"/>
    <w:rsid w:val="00D61711"/>
    <w:rsid w:val="00D93FCD"/>
    <w:rsid w:val="00DB7EBD"/>
    <w:rsid w:val="00DC6640"/>
    <w:rsid w:val="00DD437A"/>
    <w:rsid w:val="00DE5583"/>
    <w:rsid w:val="00DF5FAC"/>
    <w:rsid w:val="00DF71E5"/>
    <w:rsid w:val="00E22ED4"/>
    <w:rsid w:val="00E45C38"/>
    <w:rsid w:val="00E56346"/>
    <w:rsid w:val="00E65F85"/>
    <w:rsid w:val="00E83A2C"/>
    <w:rsid w:val="00EA0183"/>
    <w:rsid w:val="00EC3B71"/>
    <w:rsid w:val="00EF0BF0"/>
    <w:rsid w:val="00EF2E6F"/>
    <w:rsid w:val="00F023A0"/>
    <w:rsid w:val="00F2095A"/>
    <w:rsid w:val="00F60A7A"/>
    <w:rsid w:val="00FD4991"/>
    <w:rsid w:val="00FD648D"/>
    <w:rsid w:val="09E6C125"/>
    <w:rsid w:val="371F7A4F"/>
    <w:rsid w:val="63BA415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DB8A0"/>
  <w15:chartTrackingRefBased/>
  <w15:docId w15:val="{6471B2B6-140F-4F62-89D5-1B54D2C5C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2CD5"/>
    <w:pPr>
      <w:spacing w:line="259" w:lineRule="auto"/>
    </w:pPr>
    <w:rPr>
      <w:sz w:val="22"/>
      <w:szCs w:val="22"/>
      <w:lang w:val="es-ES"/>
    </w:rPr>
  </w:style>
  <w:style w:type="paragraph" w:styleId="Ttulo1">
    <w:name w:val="heading 1"/>
    <w:basedOn w:val="Normal"/>
    <w:next w:val="Normal"/>
    <w:link w:val="Ttulo1Car"/>
    <w:uiPriority w:val="9"/>
    <w:qFormat/>
    <w:rsid w:val="00C42B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42B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42B0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42B0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42B0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42B0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42B0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42B0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42B0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42B0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42B0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42B0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42B0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42B0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42B0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42B0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42B0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42B00"/>
    <w:rPr>
      <w:rFonts w:eastAsiaTheme="majorEastAsia" w:cstheme="majorBidi"/>
      <w:color w:val="272727" w:themeColor="text1" w:themeTint="D8"/>
    </w:rPr>
  </w:style>
  <w:style w:type="paragraph" w:styleId="Ttulo">
    <w:name w:val="Title"/>
    <w:basedOn w:val="Normal"/>
    <w:next w:val="Normal"/>
    <w:link w:val="TtuloCar"/>
    <w:uiPriority w:val="10"/>
    <w:qFormat/>
    <w:rsid w:val="00C42B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42B0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42B0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42B0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42B00"/>
    <w:pPr>
      <w:spacing w:before="160"/>
      <w:jc w:val="center"/>
    </w:pPr>
    <w:rPr>
      <w:i/>
      <w:iCs/>
      <w:color w:val="404040" w:themeColor="text1" w:themeTint="BF"/>
    </w:rPr>
  </w:style>
  <w:style w:type="character" w:customStyle="1" w:styleId="CitaCar">
    <w:name w:val="Cita Car"/>
    <w:basedOn w:val="Fuentedeprrafopredeter"/>
    <w:link w:val="Cita"/>
    <w:uiPriority w:val="29"/>
    <w:rsid w:val="00C42B00"/>
    <w:rPr>
      <w:i/>
      <w:iCs/>
      <w:color w:val="404040" w:themeColor="text1" w:themeTint="BF"/>
    </w:rPr>
  </w:style>
  <w:style w:type="paragraph" w:styleId="Prrafodelista">
    <w:name w:val="List Paragraph"/>
    <w:basedOn w:val="Normal"/>
    <w:uiPriority w:val="34"/>
    <w:qFormat/>
    <w:rsid w:val="00C42B00"/>
    <w:pPr>
      <w:ind w:left="720"/>
      <w:contextualSpacing/>
    </w:pPr>
  </w:style>
  <w:style w:type="character" w:styleId="nfasisintenso">
    <w:name w:val="Intense Emphasis"/>
    <w:basedOn w:val="Fuentedeprrafopredeter"/>
    <w:uiPriority w:val="21"/>
    <w:qFormat/>
    <w:rsid w:val="00C42B00"/>
    <w:rPr>
      <w:i/>
      <w:iCs/>
      <w:color w:val="0F4761" w:themeColor="accent1" w:themeShade="BF"/>
    </w:rPr>
  </w:style>
  <w:style w:type="paragraph" w:styleId="Citadestacada">
    <w:name w:val="Intense Quote"/>
    <w:basedOn w:val="Normal"/>
    <w:next w:val="Normal"/>
    <w:link w:val="CitadestacadaCar"/>
    <w:uiPriority w:val="30"/>
    <w:qFormat/>
    <w:rsid w:val="00C42B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42B00"/>
    <w:rPr>
      <w:i/>
      <w:iCs/>
      <w:color w:val="0F4761" w:themeColor="accent1" w:themeShade="BF"/>
    </w:rPr>
  </w:style>
  <w:style w:type="character" w:styleId="Referenciaintensa">
    <w:name w:val="Intense Reference"/>
    <w:basedOn w:val="Fuentedeprrafopredeter"/>
    <w:uiPriority w:val="32"/>
    <w:qFormat/>
    <w:rsid w:val="00C42B00"/>
    <w:rPr>
      <w:b/>
      <w:bCs/>
      <w:smallCaps/>
      <w:color w:val="0F4761" w:themeColor="accent1" w:themeShade="BF"/>
      <w:spacing w:val="5"/>
    </w:rPr>
  </w:style>
  <w:style w:type="paragraph" w:styleId="Encabezado">
    <w:name w:val="header"/>
    <w:basedOn w:val="Normal"/>
    <w:link w:val="EncabezadoCar"/>
    <w:uiPriority w:val="99"/>
    <w:unhideWhenUsed/>
    <w:rsid w:val="00C42B0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42B00"/>
  </w:style>
  <w:style w:type="paragraph" w:styleId="Piedepgina">
    <w:name w:val="footer"/>
    <w:basedOn w:val="Normal"/>
    <w:link w:val="PiedepginaCar"/>
    <w:uiPriority w:val="99"/>
    <w:unhideWhenUsed/>
    <w:rsid w:val="00C42B0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42B00"/>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inespaciado">
    <w:name w:val="No Spacing"/>
    <w:uiPriority w:val="1"/>
    <w:qFormat/>
    <w:rsid w:val="00823E40"/>
    <w:pPr>
      <w:spacing w:after="0" w:line="240" w:lineRule="auto"/>
    </w:pPr>
  </w:style>
  <w:style w:type="character" w:styleId="Hipervnculo">
    <w:name w:val="Hyperlink"/>
    <w:basedOn w:val="Fuentedeprrafopredeter"/>
    <w:uiPriority w:val="99"/>
    <w:unhideWhenUsed/>
    <w:rsid w:val="0060691B"/>
    <w:rPr>
      <w:color w:val="467886" w:themeColor="hyperlink"/>
      <w:u w:val="single"/>
    </w:rPr>
  </w:style>
  <w:style w:type="character" w:styleId="Mencinsinresolver">
    <w:name w:val="Unresolved Mention"/>
    <w:basedOn w:val="Fuentedeprrafopredeter"/>
    <w:uiPriority w:val="99"/>
    <w:semiHidden/>
    <w:unhideWhenUsed/>
    <w:rsid w:val="006069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aDanielaPulidoOs\Downloads\MEMBRETE%20UNINAVARRA%20VERTICAL%20(1).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71D842-600F-42E6-8441-478E1994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MEMBRETE UNINAVARRA VERTICAL (1)</Template>
  <TotalTime>11</TotalTime>
  <Pages>3</Pages>
  <Words>1055</Words>
  <Characters>5803</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Gestion del Cambio</dc:creator>
  <cp:keywords/>
  <dc:description/>
  <cp:lastModifiedBy>Juan David Tovar Quintero</cp:lastModifiedBy>
  <cp:revision>8</cp:revision>
  <dcterms:created xsi:type="dcterms:W3CDTF">2026-02-13T20:42:00Z</dcterms:created>
  <dcterms:modified xsi:type="dcterms:W3CDTF">2026-02-17T16:06:00Z</dcterms:modified>
</cp:coreProperties>
</file>