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B5066" w14:textId="77777777" w:rsidR="00B81BF8" w:rsidRDefault="00B81BF8" w:rsidP="00B81BF8">
      <w:pPr>
        <w:pStyle w:val="Sinespaci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fldChar w:fldCharType="begin"/>
      </w:r>
      <w:r>
        <w:instrText xml:space="preserve"> INCLUDEPICTURE "/Users/gestorinvestigacionsalud/Library/Group Containers/UBF8T346G9.ms/WebArchiveCopyPasteTempFiles/com.microsoft.Word/Escudo-pagina-web.jpg"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60020C0" wp14:editId="6DF52357">
            <wp:extent cx="1104900" cy="1019270"/>
            <wp:effectExtent l="0" t="0" r="0" b="0"/>
            <wp:docPr id="745573967" name="Imagen 1" descr="Uninavarra - Uninavar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Uninavarra - Uninavarr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179" cy="103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208210F" w14:textId="77777777" w:rsidR="00B81BF8" w:rsidRDefault="00B81BF8" w:rsidP="00C46E0E">
      <w:pPr>
        <w:pStyle w:val="Sinespaci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CE92BA4" w14:textId="1365E242" w:rsidR="00B81BF8" w:rsidRPr="00790629" w:rsidRDefault="00B81BF8" w:rsidP="00C46E0E">
      <w:pPr>
        <w:pStyle w:val="Sinespaci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90629">
        <w:rPr>
          <w:rFonts w:ascii="Times New Roman" w:hAnsi="Times New Roman" w:cs="Times New Roman"/>
          <w:b/>
          <w:bCs/>
          <w:sz w:val="32"/>
          <w:szCs w:val="32"/>
        </w:rPr>
        <w:t>FUNDACIÓN UNIVERSITARIA NAVARRA</w:t>
      </w:r>
      <w:r w:rsidR="00C46E0E">
        <w:rPr>
          <w:rFonts w:ascii="Times New Roman" w:hAnsi="Times New Roman" w:cs="Times New Roman"/>
          <w:b/>
          <w:bCs/>
          <w:sz w:val="32"/>
          <w:szCs w:val="32"/>
        </w:rPr>
        <w:t xml:space="preserve"> -</w:t>
      </w:r>
    </w:p>
    <w:p w14:paraId="483C21B2" w14:textId="77777777" w:rsidR="00B81BF8" w:rsidRPr="00790629" w:rsidRDefault="00B81BF8" w:rsidP="00C46E0E">
      <w:pPr>
        <w:pStyle w:val="Sinespaci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90629">
        <w:rPr>
          <w:rFonts w:ascii="Times New Roman" w:hAnsi="Times New Roman" w:cs="Times New Roman"/>
          <w:b/>
          <w:bCs/>
          <w:sz w:val="32"/>
          <w:szCs w:val="32"/>
        </w:rPr>
        <w:t>UNINAVARRA</w:t>
      </w:r>
    </w:p>
    <w:p w14:paraId="45E591E4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131AA4B5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6D24BE68" w14:textId="77777777" w:rsidR="00C46E0E" w:rsidRDefault="00C46E0E" w:rsidP="00B81BF8">
      <w:pPr>
        <w:pStyle w:val="NormalWeb"/>
        <w:rPr>
          <w:b/>
          <w:bCs/>
          <w:color w:val="000000"/>
        </w:rPr>
      </w:pPr>
    </w:p>
    <w:p w14:paraId="472260AC" w14:textId="77777777" w:rsidR="00C46E0E" w:rsidRDefault="00C46E0E" w:rsidP="00B81BF8">
      <w:pPr>
        <w:pStyle w:val="NormalWeb"/>
        <w:rPr>
          <w:b/>
          <w:bCs/>
          <w:color w:val="000000"/>
        </w:rPr>
      </w:pPr>
    </w:p>
    <w:p w14:paraId="002D752C" w14:textId="6FC40A64" w:rsidR="00B81BF8" w:rsidRDefault="00B81BF8" w:rsidP="00B81BF8">
      <w:pPr>
        <w:pStyle w:val="NormalWeb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TITULO DE LA </w:t>
      </w:r>
      <w:r w:rsidR="0027084A">
        <w:rPr>
          <w:b/>
          <w:bCs/>
          <w:color w:val="000000"/>
        </w:rPr>
        <w:t>TESIS</w:t>
      </w:r>
    </w:p>
    <w:p w14:paraId="6AF4BC0C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49DF18DD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0EC9ABEE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69D59489" w14:textId="308F039A" w:rsidR="00B81BF8" w:rsidRDefault="00B81BF8" w:rsidP="00B81BF8">
      <w:pPr>
        <w:pStyle w:val="NormalWeb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Nombre del estudiante</w:t>
      </w:r>
    </w:p>
    <w:p w14:paraId="41B04C1F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236520DF" w14:textId="77777777" w:rsidR="00B81BF8" w:rsidRDefault="00B81BF8" w:rsidP="00B81BF8">
      <w:pPr>
        <w:pStyle w:val="NormalWeb"/>
        <w:rPr>
          <w:b/>
          <w:bCs/>
          <w:color w:val="000000"/>
        </w:rPr>
      </w:pPr>
    </w:p>
    <w:p w14:paraId="212B42E4" w14:textId="77777777" w:rsidR="00C46E0E" w:rsidRDefault="00C46E0E" w:rsidP="00B81BF8">
      <w:pPr>
        <w:pStyle w:val="NormalWeb"/>
        <w:rPr>
          <w:b/>
          <w:bCs/>
          <w:color w:val="000000"/>
        </w:rPr>
      </w:pPr>
    </w:p>
    <w:p w14:paraId="22C86715" w14:textId="77777777" w:rsidR="00C46E0E" w:rsidRDefault="00C46E0E" w:rsidP="00C46E0E">
      <w:pPr>
        <w:pStyle w:val="Sinespaciado"/>
      </w:pPr>
    </w:p>
    <w:p w14:paraId="5F523B88" w14:textId="77777777" w:rsidR="00C46E0E" w:rsidRDefault="00C46E0E" w:rsidP="00C46E0E">
      <w:pPr>
        <w:pStyle w:val="Sinespaciado"/>
      </w:pPr>
    </w:p>
    <w:p w14:paraId="7A87FC56" w14:textId="77777777" w:rsidR="00C46E0E" w:rsidRDefault="00C46E0E" w:rsidP="00C46E0E">
      <w:pPr>
        <w:pStyle w:val="Sinespaciado"/>
      </w:pPr>
    </w:p>
    <w:p w14:paraId="10B532E0" w14:textId="2DAEB1B4" w:rsidR="00B81BF8" w:rsidRPr="00C46E0E" w:rsidRDefault="00B81BF8" w:rsidP="00C46E0E">
      <w:pPr>
        <w:pStyle w:val="Sinespaciado"/>
        <w:jc w:val="center"/>
        <w:rPr>
          <w:rFonts w:ascii="Times New Roman" w:hAnsi="Times New Roman" w:cs="Times New Roman"/>
          <w:b/>
          <w:bCs/>
        </w:rPr>
      </w:pPr>
      <w:r w:rsidRPr="00C46E0E">
        <w:rPr>
          <w:rFonts w:ascii="Times New Roman" w:hAnsi="Times New Roman" w:cs="Times New Roman"/>
          <w:b/>
          <w:bCs/>
        </w:rPr>
        <w:t>PROGRAMA DE _________________</w:t>
      </w:r>
    </w:p>
    <w:p w14:paraId="4FA35DD3" w14:textId="13B1EEA3" w:rsidR="00C46E0E" w:rsidRPr="00C46E0E" w:rsidRDefault="00C46E0E" w:rsidP="00C46E0E">
      <w:pPr>
        <w:pStyle w:val="Sinespaciado"/>
        <w:jc w:val="center"/>
        <w:rPr>
          <w:rFonts w:ascii="Times New Roman" w:hAnsi="Times New Roman" w:cs="Times New Roman"/>
          <w:b/>
          <w:bCs/>
        </w:rPr>
      </w:pPr>
      <w:r w:rsidRPr="00C46E0E">
        <w:rPr>
          <w:rFonts w:ascii="Times New Roman" w:hAnsi="Times New Roman" w:cs="Times New Roman"/>
          <w:b/>
          <w:bCs/>
        </w:rPr>
        <w:t>FACULTAD DE ___________________</w:t>
      </w:r>
    </w:p>
    <w:p w14:paraId="76466405" w14:textId="6B7BEBA7" w:rsidR="00B81BF8" w:rsidRPr="00C46E0E" w:rsidRDefault="00C46E0E" w:rsidP="00C46E0E">
      <w:pPr>
        <w:pStyle w:val="Sinespaciado"/>
        <w:jc w:val="center"/>
        <w:rPr>
          <w:rFonts w:ascii="Times New Roman" w:hAnsi="Times New Roman" w:cs="Times New Roman"/>
          <w:b/>
          <w:bCs/>
        </w:rPr>
      </w:pPr>
      <w:r w:rsidRPr="00C46E0E">
        <w:rPr>
          <w:rStyle w:val="apple-converted-space"/>
          <w:rFonts w:ascii="Times New Roman" w:eastAsiaTheme="majorEastAsia" w:hAnsi="Times New Roman" w:cs="Times New Roman"/>
          <w:b/>
          <w:bCs/>
          <w:color w:val="000000"/>
        </w:rPr>
        <w:t>FECHA, CIUDAD (DEPARTAMENTO), AÑO</w:t>
      </w:r>
    </w:p>
    <w:p w14:paraId="0578014A" w14:textId="77777777" w:rsidR="00B81BF8" w:rsidRDefault="00B81BF8" w:rsidP="00B81BF8"/>
    <w:p w14:paraId="67D635E4" w14:textId="2A36D2FC" w:rsidR="00B81BF8" w:rsidRDefault="00B81BF8" w:rsidP="00B81BF8">
      <w:pPr>
        <w:pStyle w:val="NormalWeb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TITULO DE LA </w:t>
      </w:r>
      <w:r w:rsidR="0027084A">
        <w:rPr>
          <w:b/>
          <w:bCs/>
          <w:color w:val="000000"/>
        </w:rPr>
        <w:t>TESIS</w:t>
      </w:r>
    </w:p>
    <w:p w14:paraId="1FDE6D02" w14:textId="77777777" w:rsidR="00B81BF8" w:rsidRDefault="00B81BF8" w:rsidP="00B81BF8">
      <w:pPr>
        <w:pStyle w:val="NormalWeb"/>
        <w:jc w:val="center"/>
        <w:rPr>
          <w:b/>
          <w:bCs/>
          <w:color w:val="000000"/>
        </w:rPr>
      </w:pPr>
    </w:p>
    <w:p w14:paraId="33089EE6" w14:textId="77777777" w:rsidR="00B81BF8" w:rsidRDefault="00B81BF8" w:rsidP="00B81BF8">
      <w:pPr>
        <w:pStyle w:val="NormalWeb"/>
        <w:jc w:val="center"/>
        <w:rPr>
          <w:b/>
          <w:bCs/>
          <w:color w:val="000000"/>
        </w:rPr>
      </w:pPr>
    </w:p>
    <w:p w14:paraId="6CC4A7BB" w14:textId="77777777" w:rsidR="00B81BF8" w:rsidRDefault="00B81BF8" w:rsidP="00B81BF8">
      <w:pPr>
        <w:pStyle w:val="NormalWeb"/>
        <w:jc w:val="center"/>
        <w:rPr>
          <w:color w:val="000000"/>
        </w:rPr>
      </w:pPr>
    </w:p>
    <w:p w14:paraId="4F63AA64" w14:textId="3A8E9396" w:rsidR="00B81BF8" w:rsidRDefault="00B81BF8" w:rsidP="00B81BF8">
      <w:pPr>
        <w:pStyle w:val="NormalWeb"/>
        <w:jc w:val="center"/>
        <w:rPr>
          <w:color w:val="000000"/>
        </w:rPr>
      </w:pPr>
      <w:r>
        <w:rPr>
          <w:b/>
          <w:bCs/>
          <w:color w:val="000000"/>
        </w:rPr>
        <w:t>Nombre del estudiante</w:t>
      </w:r>
    </w:p>
    <w:p w14:paraId="3D8CA91A" w14:textId="77777777" w:rsidR="00B81BF8" w:rsidRDefault="00B81BF8" w:rsidP="00B81BF8">
      <w:pPr>
        <w:pStyle w:val="NormalWeb"/>
        <w:rPr>
          <w:color w:val="000000"/>
        </w:rPr>
      </w:pPr>
    </w:p>
    <w:p w14:paraId="58401E10" w14:textId="77777777" w:rsidR="00B81BF8" w:rsidRDefault="00B81BF8" w:rsidP="00B81BF8">
      <w:pPr>
        <w:pStyle w:val="NormalWeb"/>
        <w:rPr>
          <w:color w:val="000000"/>
        </w:rPr>
      </w:pPr>
    </w:p>
    <w:p w14:paraId="2ECE40ED" w14:textId="77777777" w:rsidR="00B81BF8" w:rsidRDefault="00B81BF8" w:rsidP="00B81BF8">
      <w:pPr>
        <w:pStyle w:val="NormalWeb"/>
        <w:rPr>
          <w:color w:val="000000"/>
        </w:rPr>
      </w:pPr>
    </w:p>
    <w:p w14:paraId="399D9A44" w14:textId="2FA0D4B5" w:rsidR="00B81BF8" w:rsidRDefault="0027084A" w:rsidP="00B81BF8">
      <w:pPr>
        <w:pStyle w:val="NormalWeb"/>
        <w:jc w:val="center"/>
        <w:rPr>
          <w:color w:val="000000"/>
        </w:rPr>
      </w:pPr>
      <w:r>
        <w:rPr>
          <w:color w:val="000000"/>
        </w:rPr>
        <w:t>Tesis</w:t>
      </w:r>
      <w:r w:rsidR="00B81BF8">
        <w:rPr>
          <w:color w:val="000000"/>
        </w:rPr>
        <w:t xml:space="preserve"> presentada como requisito parcial para optar al título de ____________________________________</w:t>
      </w:r>
    </w:p>
    <w:p w14:paraId="6E33F832" w14:textId="77777777" w:rsidR="00B81BF8" w:rsidRDefault="00B81BF8" w:rsidP="00B81BF8">
      <w:pPr>
        <w:pStyle w:val="NormalWeb"/>
        <w:jc w:val="center"/>
        <w:rPr>
          <w:color w:val="000000"/>
        </w:rPr>
      </w:pPr>
    </w:p>
    <w:p w14:paraId="5AC579AB" w14:textId="77777777" w:rsidR="00B81BF8" w:rsidRDefault="00B81BF8" w:rsidP="00B81BF8">
      <w:pPr>
        <w:pStyle w:val="NormalWeb"/>
        <w:jc w:val="center"/>
        <w:rPr>
          <w:color w:val="000000"/>
        </w:rPr>
      </w:pPr>
    </w:p>
    <w:p w14:paraId="64D9775A" w14:textId="6203C2EF" w:rsidR="00B81BF8" w:rsidRDefault="00B81BF8" w:rsidP="00B81BF8">
      <w:pPr>
        <w:pStyle w:val="NormalWeb"/>
        <w:jc w:val="center"/>
        <w:rPr>
          <w:color w:val="000000"/>
        </w:rPr>
      </w:pPr>
      <w:r>
        <w:rPr>
          <w:b/>
          <w:bCs/>
          <w:color w:val="000000"/>
        </w:rPr>
        <w:t>Director</w:t>
      </w:r>
      <w:r w:rsidR="00C46E0E">
        <w:rPr>
          <w:b/>
          <w:bCs/>
          <w:color w:val="000000"/>
        </w:rPr>
        <w:t>(es)</w:t>
      </w:r>
      <w:r>
        <w:rPr>
          <w:b/>
          <w:bCs/>
          <w:color w:val="000000"/>
        </w:rPr>
        <w:t>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_____________________</w:t>
      </w:r>
    </w:p>
    <w:p w14:paraId="096B0AED" w14:textId="77777777" w:rsidR="001F5828" w:rsidRDefault="001F5828" w:rsidP="001F5828">
      <w:pPr>
        <w:pStyle w:val="NormalWeb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PROGRAMA DE _________________</w:t>
      </w:r>
    </w:p>
    <w:p w14:paraId="046EB764" w14:textId="77777777" w:rsidR="001F5828" w:rsidRDefault="001F5828" w:rsidP="001F5828">
      <w:pPr>
        <w:pStyle w:val="NormalWeb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FACULTAD DE ______________________</w:t>
      </w:r>
    </w:p>
    <w:p w14:paraId="05C4968F" w14:textId="77777777" w:rsidR="00B81BF8" w:rsidRDefault="00B81BF8" w:rsidP="00B81BF8">
      <w:pPr>
        <w:pStyle w:val="NormalWeb"/>
        <w:jc w:val="center"/>
        <w:rPr>
          <w:rStyle w:val="apple-converted-space"/>
          <w:rFonts w:eastAsiaTheme="majorEastAsia"/>
          <w:color w:val="000000"/>
        </w:rPr>
      </w:pPr>
      <w:r>
        <w:rPr>
          <w:b/>
          <w:bCs/>
          <w:color w:val="000000"/>
        </w:rPr>
        <w:t>FUNDACIÓN UNIVERSITARIA NAVARRA</w:t>
      </w:r>
      <w:r>
        <w:rPr>
          <w:rStyle w:val="apple-converted-space"/>
          <w:rFonts w:eastAsiaTheme="majorEastAsia"/>
          <w:color w:val="000000"/>
        </w:rPr>
        <w:t> </w:t>
      </w:r>
    </w:p>
    <w:p w14:paraId="419B18DD" w14:textId="77777777" w:rsidR="00B81BF8" w:rsidRDefault="00B81BF8" w:rsidP="00B81BF8">
      <w:pPr>
        <w:pStyle w:val="NormalWeb"/>
        <w:jc w:val="center"/>
        <w:rPr>
          <w:b/>
          <w:bCs/>
          <w:color w:val="000000"/>
        </w:rPr>
      </w:pPr>
    </w:p>
    <w:p w14:paraId="76159C44" w14:textId="77777777" w:rsidR="00B81BF8" w:rsidRDefault="00B81BF8" w:rsidP="00B81BF8">
      <w:pPr>
        <w:pStyle w:val="NormalWeb"/>
        <w:jc w:val="center"/>
        <w:rPr>
          <w:rStyle w:val="apple-converted-space"/>
          <w:rFonts w:eastAsiaTheme="majorEastAsia"/>
          <w:color w:val="000000"/>
        </w:rPr>
      </w:pPr>
      <w:r>
        <w:rPr>
          <w:rStyle w:val="apple-converted-space"/>
          <w:rFonts w:eastAsiaTheme="majorEastAsia"/>
          <w:color w:val="000000"/>
        </w:rPr>
        <w:t> </w:t>
      </w:r>
    </w:p>
    <w:p w14:paraId="3618CF92" w14:textId="77777777" w:rsidR="00B81BF8" w:rsidRDefault="00B81BF8" w:rsidP="00B81BF8">
      <w:pPr>
        <w:pStyle w:val="NormalWeb"/>
        <w:jc w:val="center"/>
        <w:rPr>
          <w:rStyle w:val="apple-converted-space"/>
          <w:rFonts w:eastAsiaTheme="majorEastAsia"/>
          <w:color w:val="000000"/>
        </w:rPr>
      </w:pPr>
    </w:p>
    <w:p w14:paraId="70DFD90C" w14:textId="77777777" w:rsidR="00B81BF8" w:rsidRDefault="00B81BF8" w:rsidP="00B81BF8">
      <w:pPr>
        <w:pStyle w:val="NormalWeb"/>
        <w:jc w:val="center"/>
        <w:rPr>
          <w:rStyle w:val="apple-converted-space"/>
          <w:rFonts w:eastAsiaTheme="majorEastAsia"/>
          <w:color w:val="000000"/>
        </w:rPr>
      </w:pPr>
    </w:p>
    <w:p w14:paraId="72AA74B6" w14:textId="77777777" w:rsidR="00994E63" w:rsidRDefault="00994E63" w:rsidP="00B81BF8">
      <w:pPr>
        <w:pStyle w:val="NormalWeb"/>
        <w:jc w:val="center"/>
        <w:rPr>
          <w:rStyle w:val="apple-converted-space"/>
          <w:rFonts w:eastAsiaTheme="majorEastAsia"/>
          <w:color w:val="000000"/>
        </w:rPr>
      </w:pPr>
    </w:p>
    <w:p w14:paraId="67AD71ED" w14:textId="77777777" w:rsidR="00B81BF8" w:rsidRDefault="00B81BF8" w:rsidP="00B81BF8">
      <w:pPr>
        <w:pStyle w:val="NormalWeb"/>
        <w:jc w:val="center"/>
        <w:rPr>
          <w:color w:val="000000"/>
        </w:rPr>
      </w:pPr>
      <w:r>
        <w:rPr>
          <w:b/>
          <w:bCs/>
          <w:color w:val="000000"/>
        </w:rPr>
        <w:t>NEIVA, HUILA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2025</w:t>
      </w:r>
    </w:p>
    <w:p w14:paraId="343A7891" w14:textId="77777777" w:rsidR="00C46E0E" w:rsidRPr="00C46E0E" w:rsidRDefault="00C46E0E" w:rsidP="00C46E0E">
      <w:r w:rsidRPr="00C46E0E">
        <w:rPr>
          <w:b/>
          <w:bCs/>
        </w:rPr>
        <w:lastRenderedPageBreak/>
        <w:t>NOTA DE ACEPTACIÓN</w:t>
      </w:r>
    </w:p>
    <w:p w14:paraId="2F5FB25E" w14:textId="77777777" w:rsidR="00C46E0E" w:rsidRDefault="00C46E0E" w:rsidP="00B81BF8"/>
    <w:p w14:paraId="7361E87F" w14:textId="77777777" w:rsidR="001F5828" w:rsidRPr="008B4808" w:rsidRDefault="001F5828" w:rsidP="008B4808">
      <w:pPr>
        <w:pStyle w:val="NormalWeb"/>
        <w:spacing w:line="360" w:lineRule="auto"/>
        <w:rPr>
          <w:color w:val="000000"/>
        </w:rPr>
      </w:pPr>
      <w:r w:rsidRPr="008B4808">
        <w:rPr>
          <w:color w:val="000000"/>
        </w:rPr>
        <w:t>El suscrito Secretario del Comité de Ética y Científico de Investigación de la</w:t>
      </w:r>
      <w:r w:rsidRPr="008B4808">
        <w:rPr>
          <w:rStyle w:val="apple-converted-space"/>
          <w:rFonts w:eastAsiaTheme="majorEastAsia"/>
          <w:color w:val="000000"/>
        </w:rPr>
        <w:t> </w:t>
      </w:r>
      <w:r w:rsidRPr="008B4808">
        <w:rPr>
          <w:color w:val="000000"/>
        </w:rPr>
        <w:t>Fundación Universitaria Navarra – UNINAVARRA, en uso de sus facultades académicas y administrativas, hace constar que:</w:t>
      </w:r>
    </w:p>
    <w:p w14:paraId="0E215849" w14:textId="31D2CB2F" w:rsidR="001F5828" w:rsidRPr="008B4808" w:rsidRDefault="001F5828" w:rsidP="008B4808">
      <w:pPr>
        <w:pStyle w:val="NormalWeb"/>
        <w:numPr>
          <w:ilvl w:val="0"/>
          <w:numId w:val="7"/>
        </w:numPr>
        <w:spacing w:line="360" w:lineRule="auto"/>
        <w:rPr>
          <w:color w:val="000000"/>
        </w:rPr>
      </w:pPr>
      <w:r w:rsidRPr="008B4808">
        <w:rPr>
          <w:color w:val="000000"/>
        </w:rPr>
        <w:t>El presente trabajo de grado ha sido sometido a los procesos de evaluación correspondientes, cumpliendo satisfactoriamente con el rigor metodológico, la calidad técnica y los objetivos propuestos por el programa.</w:t>
      </w:r>
    </w:p>
    <w:p w14:paraId="30449DA5" w14:textId="20EED82F" w:rsidR="001F5828" w:rsidRPr="008B4808" w:rsidRDefault="001F5828" w:rsidP="008B4808">
      <w:pPr>
        <w:pStyle w:val="NormalWeb"/>
        <w:numPr>
          <w:ilvl w:val="0"/>
          <w:numId w:val="7"/>
        </w:numPr>
        <w:spacing w:line="360" w:lineRule="auto"/>
        <w:rPr>
          <w:color w:val="000000"/>
        </w:rPr>
      </w:pPr>
      <w:r w:rsidRPr="008B4808">
        <w:rPr>
          <w:color w:val="000000"/>
        </w:rPr>
        <w:t xml:space="preserve">La investigación cuenta con el aval del Comité de Ética, </w:t>
      </w:r>
      <w:r w:rsidR="008B4808">
        <w:rPr>
          <w:color w:val="000000"/>
        </w:rPr>
        <w:t xml:space="preserve">Número de Acta___________ </w:t>
      </w:r>
      <w:r w:rsidRPr="008B4808">
        <w:rPr>
          <w:color w:val="000000"/>
        </w:rPr>
        <w:t>garantizando el cumplimiento de las normativas nacionales  e internacionales sobre investigación  y manejo de información, asegurando la protección de los participantes.</w:t>
      </w:r>
    </w:p>
    <w:p w14:paraId="53609476" w14:textId="05ABBCE3" w:rsidR="001F5828" w:rsidRPr="008B4808" w:rsidRDefault="001F5828" w:rsidP="008B4808">
      <w:pPr>
        <w:pStyle w:val="NormalWeb"/>
        <w:numPr>
          <w:ilvl w:val="0"/>
          <w:numId w:val="7"/>
        </w:numPr>
        <w:spacing w:line="360" w:lineRule="auto"/>
        <w:rPr>
          <w:color w:val="000000"/>
        </w:rPr>
      </w:pPr>
      <w:r w:rsidRPr="008B4808">
        <w:rPr>
          <w:color w:val="000000"/>
        </w:rPr>
        <w:t xml:space="preserve">Los autores han cumplido con los requisitos administrativos exigidos por </w:t>
      </w:r>
      <w:r w:rsidR="00D1666F">
        <w:rPr>
          <w:color w:val="000000"/>
        </w:rPr>
        <w:t>el programa y el Centro de investigación e Innovación</w:t>
      </w:r>
      <w:r w:rsidRPr="008B4808">
        <w:rPr>
          <w:color w:val="000000"/>
        </w:rPr>
        <w:t>, incluyendo la revisión de similitud (anti-plagio) y la entrega de la documentación requerida.</w:t>
      </w:r>
    </w:p>
    <w:p w14:paraId="3B2C64AF" w14:textId="77777777" w:rsidR="001F5828" w:rsidRPr="008B4808" w:rsidRDefault="001F5828" w:rsidP="008B4808">
      <w:pPr>
        <w:pStyle w:val="NormalWeb"/>
        <w:spacing w:line="360" w:lineRule="auto"/>
        <w:rPr>
          <w:color w:val="000000"/>
        </w:rPr>
      </w:pPr>
      <w:r w:rsidRPr="008B4808">
        <w:rPr>
          <w:color w:val="000000"/>
        </w:rPr>
        <w:t>AUTORIZACIÓN DE DEPÓSITO</w:t>
      </w:r>
    </w:p>
    <w:p w14:paraId="311F640B" w14:textId="77777777" w:rsidR="001F5828" w:rsidRPr="008B4808" w:rsidRDefault="001F5828" w:rsidP="008B4808">
      <w:pPr>
        <w:pStyle w:val="NormalWeb"/>
        <w:spacing w:line="360" w:lineRule="auto"/>
        <w:rPr>
          <w:color w:val="000000"/>
        </w:rPr>
      </w:pPr>
      <w:r w:rsidRPr="008B4808">
        <w:rPr>
          <w:color w:val="000000"/>
        </w:rPr>
        <w:t>Dado que el trabajo de grado ha obtenido una nota aprobatoria y cumple con todos los estándares institucionales, se otorga la</w:t>
      </w:r>
      <w:r w:rsidRPr="008B4808">
        <w:rPr>
          <w:rStyle w:val="apple-converted-space"/>
          <w:rFonts w:eastAsiaTheme="majorEastAsia"/>
          <w:color w:val="000000"/>
        </w:rPr>
        <w:t> </w:t>
      </w:r>
      <w:r w:rsidRPr="008B4808">
        <w:rPr>
          <w:color w:val="000000"/>
        </w:rPr>
        <w:t>AUTORIZACIÓN DEFINITIVA</w:t>
      </w:r>
      <w:r w:rsidRPr="008B4808">
        <w:rPr>
          <w:rStyle w:val="apple-converted-space"/>
          <w:rFonts w:eastAsiaTheme="majorEastAsia"/>
          <w:color w:val="000000"/>
        </w:rPr>
        <w:t> </w:t>
      </w:r>
      <w:r w:rsidRPr="008B4808">
        <w:rPr>
          <w:color w:val="000000"/>
        </w:rPr>
        <w:t>para que este documento sea cargado y dispuesto en el</w:t>
      </w:r>
      <w:r w:rsidRPr="008B4808">
        <w:rPr>
          <w:rStyle w:val="apple-converted-space"/>
          <w:rFonts w:eastAsiaTheme="majorEastAsia"/>
          <w:color w:val="000000"/>
        </w:rPr>
        <w:t> </w:t>
      </w:r>
      <w:r w:rsidRPr="008B4808">
        <w:rPr>
          <w:color w:val="000000"/>
        </w:rPr>
        <w:t>Repositorio Institucional de la Universidad. Esta disposición se realiza con fines de consulta académica, visibilidad científica y preservación digital, respetando los derechos morales de los autores.</w:t>
      </w:r>
    </w:p>
    <w:p w14:paraId="40242297" w14:textId="04B02E57" w:rsidR="008B4808" w:rsidRDefault="001F5828" w:rsidP="008B4808">
      <w:pPr>
        <w:pStyle w:val="NormalWeb"/>
        <w:spacing w:line="360" w:lineRule="auto"/>
        <w:rPr>
          <w:color w:val="000000"/>
        </w:rPr>
      </w:pPr>
      <w:r w:rsidRPr="008B4808">
        <w:rPr>
          <w:color w:val="000000"/>
        </w:rPr>
        <w:t>Para constancia de lo anterior, se firma en Neiva, Huila, a los [Día] días del mes de [Mes] de 202X.</w:t>
      </w:r>
    </w:p>
    <w:p w14:paraId="209A199E" w14:textId="6D0ED64B" w:rsidR="008B4808" w:rsidRDefault="008B4808" w:rsidP="008B4808">
      <w:pPr>
        <w:pStyle w:val="NormalWeb"/>
        <w:spacing w:line="360" w:lineRule="auto"/>
        <w:jc w:val="center"/>
        <w:rPr>
          <w:color w:val="000000"/>
        </w:rPr>
      </w:pPr>
      <w:r>
        <w:rPr>
          <w:color w:val="000000"/>
        </w:rPr>
        <w:t>______________________________</w:t>
      </w:r>
    </w:p>
    <w:p w14:paraId="15350B87" w14:textId="75ADA46C" w:rsidR="001F5828" w:rsidRPr="008B4808" w:rsidRDefault="008B4808" w:rsidP="008B4808">
      <w:pPr>
        <w:pStyle w:val="NormalWeb"/>
        <w:spacing w:line="360" w:lineRule="auto"/>
        <w:jc w:val="center"/>
        <w:rPr>
          <w:color w:val="000000"/>
        </w:rPr>
      </w:pPr>
      <w:r>
        <w:rPr>
          <w:color w:val="000000"/>
        </w:rPr>
        <w:t>Nombre: _________________</w:t>
      </w:r>
    </w:p>
    <w:p w14:paraId="2523662C" w14:textId="5E76F8D6" w:rsidR="00C46E0E" w:rsidRPr="00183602" w:rsidRDefault="00C46E0E" w:rsidP="001F5828">
      <w:pPr>
        <w:pStyle w:val="NormalWeb"/>
        <w:rPr>
          <w:color w:val="000000"/>
        </w:rPr>
      </w:pPr>
      <w:r>
        <w:rPr>
          <w:color w:val="000000"/>
        </w:rPr>
        <w:lastRenderedPageBreak/>
        <w:t>DEDICATORIA</w:t>
      </w:r>
    </w:p>
    <w:p w14:paraId="5A136B38" w14:textId="77777777" w:rsidR="00C46E0E" w:rsidRDefault="00C46E0E" w:rsidP="00C46E0E">
      <w:pP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>
        <w:rPr>
          <w:color w:val="000000"/>
        </w:rPr>
        <w:br w:type="page"/>
      </w:r>
    </w:p>
    <w:p w14:paraId="515250E4" w14:textId="77777777" w:rsidR="001F5828" w:rsidRDefault="00C46E0E" w:rsidP="001F5828">
      <w:pPr>
        <w:pStyle w:val="NormalWeb"/>
        <w:rPr>
          <w:color w:val="000000"/>
        </w:rPr>
      </w:pPr>
      <w:r>
        <w:rPr>
          <w:color w:val="000000"/>
        </w:rPr>
        <w:lastRenderedPageBreak/>
        <w:t>AGRADECIMIENTOS</w:t>
      </w:r>
    </w:p>
    <w:p w14:paraId="432DA52F" w14:textId="77777777" w:rsidR="001F5828" w:rsidRDefault="001F5828">
      <w:pP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>
        <w:rPr>
          <w:color w:val="000000"/>
        </w:rPr>
        <w:br w:type="page"/>
      </w:r>
    </w:p>
    <w:p w14:paraId="58ECB984" w14:textId="5DF60BC0" w:rsidR="00B81BF8" w:rsidRPr="001F5828" w:rsidRDefault="00B81BF8" w:rsidP="001F5828">
      <w:pPr>
        <w:pStyle w:val="NormalWeb"/>
        <w:rPr>
          <w:color w:val="000000"/>
        </w:rPr>
      </w:pPr>
      <w:r>
        <w:rPr>
          <w:b/>
          <w:bCs/>
          <w:color w:val="000000"/>
        </w:rPr>
        <w:lastRenderedPageBreak/>
        <w:t>TABLA DE CONTENIDO</w:t>
      </w:r>
      <w:r w:rsidR="00994E63">
        <w:rPr>
          <w:b/>
          <w:bCs/>
          <w:color w:val="000000"/>
        </w:rPr>
        <w:t xml:space="preserve"> </w:t>
      </w:r>
      <w:r w:rsidR="00994E63" w:rsidRPr="00994E63">
        <w:rPr>
          <w:i/>
          <w:iCs/>
          <w:color w:val="000000"/>
        </w:rPr>
        <w:t>(</w:t>
      </w:r>
      <w:r w:rsidR="00994E63">
        <w:rPr>
          <w:i/>
          <w:iCs/>
          <w:color w:val="000000"/>
        </w:rPr>
        <w:t>E</w:t>
      </w:r>
      <w:r w:rsidR="00994E63" w:rsidRPr="00994E63">
        <w:rPr>
          <w:i/>
          <w:iCs/>
          <w:color w:val="000000"/>
        </w:rPr>
        <w:t>laborada de forma automática)</w:t>
      </w:r>
    </w:p>
    <w:p w14:paraId="6FF63AD0" w14:textId="77777777" w:rsidR="00994E63" w:rsidRDefault="00994E63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PRELIMINARES</w:t>
      </w:r>
    </w:p>
    <w:p w14:paraId="05CB62F2" w14:textId="77777777" w:rsidR="00994E63" w:rsidRDefault="00994E63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RESUMEN</w:t>
      </w:r>
    </w:p>
    <w:p w14:paraId="0C95EE8C" w14:textId="4231A673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INTRODUCCIÓN ............................................................................ 1</w:t>
      </w:r>
    </w:p>
    <w:p w14:paraId="6EED326B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PROBLEMA DE INVESTIGACIÓN .................................................... </w:t>
      </w:r>
    </w:p>
    <w:p w14:paraId="1CB4309A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3 2.1. Planteamiento del problema ..................................................... </w:t>
      </w:r>
    </w:p>
    <w:p w14:paraId="47B955FE" w14:textId="77777777" w:rsidR="00B81BF8" w:rsidRPr="00AB677D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4 2.2. Justificación .............................................................................. </w:t>
      </w:r>
    </w:p>
    <w:p w14:paraId="2C24C725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OBJETIVOS .................................................................................... </w:t>
      </w:r>
    </w:p>
    <w:p w14:paraId="19F89010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8 3.1. Objetivo General ...................................................................... </w:t>
      </w:r>
    </w:p>
    <w:p w14:paraId="6FBB8370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8 3.2. Objetivos Específicos ................................................................ 9</w:t>
      </w:r>
    </w:p>
    <w:p w14:paraId="07AE406C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MARCO REFERENCIAL ................................................................... </w:t>
      </w:r>
    </w:p>
    <w:p w14:paraId="42EA35E4" w14:textId="77777777" w:rsidR="00B81BF8" w:rsidRDefault="00B81BF8" w:rsidP="00B81BF8">
      <w:pPr>
        <w:pStyle w:val="NormalWeb"/>
        <w:numPr>
          <w:ilvl w:val="0"/>
          <w:numId w:val="4"/>
        </w:numPr>
        <w:rPr>
          <w:color w:val="000000"/>
        </w:rPr>
      </w:pPr>
      <w:r>
        <w:rPr>
          <w:color w:val="000000"/>
        </w:rPr>
        <w:t>10 ... (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>) ...</w:t>
      </w:r>
    </w:p>
    <w:p w14:paraId="2E2250AF" w14:textId="77777777" w:rsidR="00B81BF8" w:rsidRDefault="00B81BF8" w:rsidP="00B81BF8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</w:pPr>
      <w:r>
        <w:rPr>
          <w:b/>
          <w:bCs/>
          <w:color w:val="000000"/>
        </w:rPr>
        <w:br w:type="page"/>
      </w:r>
    </w:p>
    <w:p w14:paraId="757E0FC7" w14:textId="383D7014" w:rsidR="00B81BF8" w:rsidRDefault="00B81BF8" w:rsidP="00B81BF8">
      <w:pPr>
        <w:pStyle w:val="NormalWeb"/>
        <w:rPr>
          <w:color w:val="000000"/>
        </w:rPr>
      </w:pPr>
      <w:r>
        <w:rPr>
          <w:b/>
          <w:bCs/>
          <w:color w:val="000000"/>
        </w:rPr>
        <w:lastRenderedPageBreak/>
        <w:t>LISTA DE TABLAS</w:t>
      </w:r>
      <w:r w:rsidR="00994E63">
        <w:rPr>
          <w:b/>
          <w:bCs/>
          <w:color w:val="000000"/>
        </w:rPr>
        <w:t xml:space="preserve"> </w:t>
      </w:r>
      <w:r w:rsidR="00994E63" w:rsidRPr="00994E63">
        <w:rPr>
          <w:i/>
          <w:iCs/>
          <w:color w:val="000000"/>
        </w:rPr>
        <w:t>(</w:t>
      </w:r>
      <w:r w:rsidR="00994E63">
        <w:rPr>
          <w:i/>
          <w:iCs/>
          <w:color w:val="000000"/>
        </w:rPr>
        <w:t>E</w:t>
      </w:r>
      <w:r w:rsidR="00994E63" w:rsidRPr="00994E63">
        <w:rPr>
          <w:i/>
          <w:iCs/>
          <w:color w:val="000000"/>
        </w:rPr>
        <w:t>laborada de forma automática)</w:t>
      </w:r>
    </w:p>
    <w:p w14:paraId="00304D11" w14:textId="77777777" w:rsidR="00B81BF8" w:rsidRDefault="00B81BF8" w:rsidP="00B81BF8">
      <w:pPr>
        <w:pStyle w:val="NormalWeb"/>
        <w:rPr>
          <w:color w:val="000000"/>
        </w:rPr>
      </w:pPr>
      <w:r>
        <w:rPr>
          <w:color w:val="000000"/>
        </w:rPr>
        <w:t xml:space="preserve">Tabla 1. Dominios y Competencias Evaluadas ...................................... 12 </w:t>
      </w:r>
    </w:p>
    <w:p w14:paraId="58093DBF" w14:textId="77777777" w:rsidR="00B81BF8" w:rsidRDefault="00B81BF8" w:rsidP="00B81BF8">
      <w:pPr>
        <w:pStyle w:val="NormalWeb"/>
        <w:rPr>
          <w:color w:val="000000"/>
        </w:rPr>
      </w:pPr>
      <w:r>
        <w:rPr>
          <w:color w:val="000000"/>
        </w:rPr>
        <w:t xml:space="preserve">Tabla 2. Análisis Comparativo Pretest vs. </w:t>
      </w:r>
      <w:proofErr w:type="spellStart"/>
      <w:r>
        <w:rPr>
          <w:color w:val="000000"/>
        </w:rPr>
        <w:t>Posttest</w:t>
      </w:r>
      <w:proofErr w:type="spellEnd"/>
      <w:r>
        <w:rPr>
          <w:color w:val="000000"/>
        </w:rPr>
        <w:t xml:space="preserve"> ................................ 15 </w:t>
      </w:r>
    </w:p>
    <w:p w14:paraId="7592A78B" w14:textId="77777777" w:rsidR="00B81BF8" w:rsidRDefault="00B81BF8" w:rsidP="00B81BF8">
      <w:pPr>
        <w:pStyle w:val="NormalWeb"/>
        <w:rPr>
          <w:color w:val="000000"/>
        </w:rPr>
      </w:pPr>
      <w:r>
        <w:rPr>
          <w:color w:val="000000"/>
        </w:rPr>
        <w:t>Tabla 3. Ganancias Cuantitativas por Dimensión .................................. 18</w:t>
      </w:r>
    </w:p>
    <w:p w14:paraId="163281F3" w14:textId="77777777" w:rsidR="00B81BF8" w:rsidRDefault="00B81BF8" w:rsidP="00B81BF8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</w:pPr>
      <w:r>
        <w:rPr>
          <w:b/>
          <w:bCs/>
          <w:color w:val="000000"/>
        </w:rPr>
        <w:br w:type="page"/>
      </w:r>
    </w:p>
    <w:p w14:paraId="2AB003E5" w14:textId="5DDEA383" w:rsidR="00B81BF8" w:rsidRDefault="00B81BF8" w:rsidP="00B81BF8">
      <w:pPr>
        <w:pStyle w:val="NormalWeb"/>
        <w:rPr>
          <w:color w:val="000000"/>
        </w:rPr>
      </w:pPr>
      <w:r>
        <w:rPr>
          <w:b/>
          <w:bCs/>
          <w:color w:val="000000"/>
        </w:rPr>
        <w:lastRenderedPageBreak/>
        <w:t>LISTA DE FIGURAS</w:t>
      </w:r>
      <w:r w:rsidR="00994E63">
        <w:rPr>
          <w:b/>
          <w:bCs/>
          <w:color w:val="000000"/>
        </w:rPr>
        <w:t xml:space="preserve"> </w:t>
      </w:r>
      <w:r w:rsidR="00994E63" w:rsidRPr="00994E63">
        <w:rPr>
          <w:i/>
          <w:iCs/>
          <w:color w:val="000000"/>
        </w:rPr>
        <w:t>(</w:t>
      </w:r>
      <w:r w:rsidR="00994E63">
        <w:rPr>
          <w:i/>
          <w:iCs/>
          <w:color w:val="000000"/>
        </w:rPr>
        <w:t>E</w:t>
      </w:r>
      <w:r w:rsidR="00994E63" w:rsidRPr="00994E63">
        <w:rPr>
          <w:i/>
          <w:iCs/>
          <w:color w:val="000000"/>
        </w:rPr>
        <w:t>laborada de forma automática)</w:t>
      </w:r>
    </w:p>
    <w:p w14:paraId="3D924002" w14:textId="77777777" w:rsidR="00B81BF8" w:rsidRDefault="00B81BF8" w:rsidP="00B81BF8">
      <w:pPr>
        <w:pStyle w:val="NormalWeb"/>
        <w:rPr>
          <w:color w:val="000000"/>
        </w:rPr>
      </w:pPr>
      <w:r>
        <w:rPr>
          <w:color w:val="000000"/>
        </w:rPr>
        <w:t xml:space="preserve">Figura 1. Modelo de Intervención de Educación Basada en Artes .......... 14 </w:t>
      </w:r>
    </w:p>
    <w:p w14:paraId="2EAE6212" w14:textId="77777777" w:rsidR="00B81BF8" w:rsidRDefault="00B81BF8" w:rsidP="00B81BF8">
      <w:pPr>
        <w:pStyle w:val="NormalWeb"/>
        <w:rPr>
          <w:color w:val="000000"/>
        </w:rPr>
      </w:pPr>
      <w:r>
        <w:rPr>
          <w:color w:val="000000"/>
        </w:rPr>
        <w:t>Figura 2. Gráfico de Dispersión de Resultados Finales ........................... 17</w:t>
      </w:r>
    </w:p>
    <w:p w14:paraId="72F5221B" w14:textId="77777777" w:rsidR="00B81BF8" w:rsidRDefault="00B81BF8" w:rsidP="00B81BF8"/>
    <w:p w14:paraId="412A5048" w14:textId="77777777" w:rsidR="00B81BF8" w:rsidRDefault="00B81BF8" w:rsidP="00B81BF8">
      <w:pPr>
        <w:pStyle w:val="NormalWeb"/>
        <w:jc w:val="center"/>
        <w:rPr>
          <w:i/>
          <w:iCs/>
          <w:color w:val="000000"/>
        </w:rPr>
      </w:pPr>
    </w:p>
    <w:p w14:paraId="0F56B858" w14:textId="77777777" w:rsidR="00B81BF8" w:rsidRDefault="00B81BF8" w:rsidP="00B81BF8">
      <w:pPr>
        <w:pStyle w:val="NormalWeb"/>
        <w:jc w:val="center"/>
        <w:rPr>
          <w:i/>
          <w:iCs/>
          <w:color w:val="000000"/>
        </w:rPr>
      </w:pPr>
    </w:p>
    <w:p w14:paraId="0CEAC7D0" w14:textId="77777777" w:rsidR="00B81BF8" w:rsidRDefault="00B81BF8" w:rsidP="00B81BF8">
      <w:pPr>
        <w:rPr>
          <w:rFonts w:eastAsiaTheme="majorEastAsia" w:cstheme="majorBidi"/>
          <w:color w:val="000000"/>
          <w:sz w:val="28"/>
          <w:szCs w:val="28"/>
        </w:rPr>
      </w:pPr>
      <w:r>
        <w:rPr>
          <w:color w:val="000000"/>
        </w:rPr>
        <w:br w:type="page"/>
      </w:r>
    </w:p>
    <w:p w14:paraId="0FB2B833" w14:textId="77777777" w:rsidR="005D4EE9" w:rsidRPr="005D4EE9" w:rsidRDefault="005D4EE9" w:rsidP="005D4EE9"/>
    <w:p w14:paraId="6D793CD6" w14:textId="1B9B6A1E" w:rsidR="00183602" w:rsidRPr="00B8796D" w:rsidRDefault="005674CD" w:rsidP="00994E63">
      <w:pPr>
        <w:pStyle w:val="Ttulo3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PRELIMINARES</w:t>
      </w:r>
    </w:p>
    <w:p w14:paraId="5814E6FC" w14:textId="77777777" w:rsidR="00183602" w:rsidRDefault="00183602" w:rsidP="00183602">
      <w:pPr>
        <w:pStyle w:val="Ttulo3"/>
        <w:rPr>
          <w:color w:val="000000"/>
        </w:rPr>
      </w:pPr>
      <w:r>
        <w:rPr>
          <w:color w:val="000000"/>
        </w:rPr>
        <w:t>IDENTIFICACIÓN DEL PROYECTO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711"/>
        <w:gridCol w:w="1659"/>
        <w:gridCol w:w="5024"/>
      </w:tblGrid>
      <w:tr w:rsidR="00183602" w:rsidRPr="003E5B71" w14:paraId="121D0BD2" w14:textId="77777777" w:rsidTr="00B21D61">
        <w:trPr>
          <w:trHeight w:val="220"/>
        </w:trPr>
        <w:tc>
          <w:tcPr>
            <w:tcW w:w="1443" w:type="pct"/>
            <w:shd w:val="clear" w:color="auto" w:fill="D9D9D9" w:themeFill="background1" w:themeFillShade="D9"/>
            <w:vAlign w:val="center"/>
          </w:tcPr>
          <w:p w14:paraId="34EE3DBF" w14:textId="77777777" w:rsidR="00183602" w:rsidRPr="003E5B71" w:rsidRDefault="00183602" w:rsidP="00B21D61">
            <w:pPr>
              <w:spacing w:after="0" w:line="240" w:lineRule="auto"/>
              <w:rPr>
                <w:rFonts w:ascii="Arial" w:eastAsia="Tahoma" w:hAnsi="Arial" w:cs="Arial"/>
                <w:b/>
              </w:rPr>
            </w:pPr>
            <w:r w:rsidRPr="003E5B71">
              <w:rPr>
                <w:rFonts w:ascii="Arial" w:eastAsia="Tahoma" w:hAnsi="Arial" w:cs="Arial"/>
                <w:b/>
              </w:rPr>
              <w:t>Titulo</w:t>
            </w:r>
          </w:p>
        </w:tc>
        <w:tc>
          <w:tcPr>
            <w:tcW w:w="3557" w:type="pct"/>
            <w:gridSpan w:val="2"/>
            <w:vAlign w:val="center"/>
          </w:tcPr>
          <w:p w14:paraId="32C386F4" w14:textId="77777777" w:rsidR="00183602" w:rsidRPr="003E5B71" w:rsidRDefault="00183602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</w:p>
        </w:tc>
      </w:tr>
      <w:tr w:rsidR="00183602" w:rsidRPr="003E5B71" w14:paraId="2FDEDBBC" w14:textId="77777777" w:rsidTr="00B21D61">
        <w:trPr>
          <w:trHeight w:val="251"/>
        </w:trPr>
        <w:tc>
          <w:tcPr>
            <w:tcW w:w="1443" w:type="pct"/>
            <w:shd w:val="clear" w:color="auto" w:fill="D9D9D9" w:themeFill="background1" w:themeFillShade="D9"/>
            <w:vAlign w:val="center"/>
          </w:tcPr>
          <w:p w14:paraId="7F5B2E35" w14:textId="77777777" w:rsidR="00183602" w:rsidRPr="003E5B71" w:rsidRDefault="00183602" w:rsidP="00B21D61">
            <w:pPr>
              <w:spacing w:after="0" w:line="240" w:lineRule="auto"/>
              <w:rPr>
                <w:rFonts w:ascii="Arial" w:eastAsia="Tahoma" w:hAnsi="Arial" w:cs="Arial"/>
                <w:b/>
              </w:rPr>
            </w:pPr>
            <w:r w:rsidRPr="003E5B71">
              <w:rPr>
                <w:rFonts w:ascii="Arial" w:eastAsia="Tahoma" w:hAnsi="Arial" w:cs="Arial"/>
                <w:b/>
              </w:rPr>
              <w:t>Facultad</w:t>
            </w:r>
          </w:p>
        </w:tc>
        <w:sdt>
          <w:sdtPr>
            <w:rPr>
              <w:rFonts w:ascii="Arial" w:eastAsia="Tahoma" w:hAnsi="Arial" w:cs="Arial"/>
            </w:rPr>
            <w:id w:val="-1021312267"/>
            <w:placeholder>
              <w:docPart w:val="5861AC2CFAFE6C4EA65328AB9383B9F4"/>
            </w:placeholder>
            <w:showingPlcHdr/>
            <w:dropDownList>
              <w:listItem w:value="Elija un elemento."/>
              <w:listItem w:displayText="Ciencias de la Salud y Ciencias Básicas" w:value="Ciencias de la Salud y Ciencias Básicas"/>
              <w:listItem w:displayText="Ingenierías, Arquitectura y Urbanismo" w:value="Ingenierías, Arquitectura y Urbanismo"/>
              <w:listItem w:displayText="Humanidades y Ciencias Sociales" w:value="Humanidades y Ciencias Sociales"/>
              <w:listItem w:displayText="Ciencias Económicas y Administrativas" w:value="Ciencias Económicas y Administrativas"/>
              <w:listItem w:displayText="Educación" w:value="Educación"/>
            </w:dropDownList>
          </w:sdtPr>
          <w:sdtContent>
            <w:tc>
              <w:tcPr>
                <w:tcW w:w="3557" w:type="pct"/>
                <w:gridSpan w:val="2"/>
                <w:vAlign w:val="center"/>
              </w:tcPr>
              <w:p w14:paraId="6808ACED" w14:textId="77777777" w:rsidR="00183602" w:rsidRPr="003E5B71" w:rsidRDefault="00183602" w:rsidP="00B21D61">
                <w:pPr>
                  <w:spacing w:after="0" w:line="240" w:lineRule="auto"/>
                  <w:jc w:val="both"/>
                  <w:rPr>
                    <w:rFonts w:ascii="Arial" w:eastAsia="Tahoma" w:hAnsi="Arial" w:cs="Arial"/>
                  </w:rPr>
                </w:pPr>
                <w:r w:rsidRPr="003E5B71">
                  <w:rPr>
                    <w:rStyle w:val="Textodelmarcadordeposicin"/>
                    <w:rFonts w:ascii="Arial" w:hAnsi="Arial" w:cs="Arial"/>
                  </w:rPr>
                  <w:t>Elija un elemento.</w:t>
                </w:r>
              </w:p>
            </w:tc>
          </w:sdtContent>
        </w:sdt>
      </w:tr>
      <w:tr w:rsidR="00183602" w:rsidRPr="003E5B71" w14:paraId="0FC28228" w14:textId="77777777" w:rsidTr="00B21D61">
        <w:trPr>
          <w:trHeight w:val="256"/>
        </w:trPr>
        <w:tc>
          <w:tcPr>
            <w:tcW w:w="1443" w:type="pct"/>
            <w:shd w:val="clear" w:color="auto" w:fill="D9D9D9" w:themeFill="background1" w:themeFillShade="D9"/>
            <w:vAlign w:val="center"/>
          </w:tcPr>
          <w:p w14:paraId="13A09AC2" w14:textId="77777777" w:rsidR="00183602" w:rsidRPr="003E5B71" w:rsidRDefault="00183602" w:rsidP="00B21D61">
            <w:pPr>
              <w:spacing w:after="0" w:line="240" w:lineRule="auto"/>
              <w:rPr>
                <w:rFonts w:ascii="Arial" w:eastAsia="Tahoma" w:hAnsi="Arial" w:cs="Arial"/>
                <w:b/>
              </w:rPr>
            </w:pPr>
            <w:r w:rsidRPr="003E5B71">
              <w:rPr>
                <w:rFonts w:ascii="Arial" w:eastAsia="Tahoma" w:hAnsi="Arial" w:cs="Arial"/>
                <w:b/>
              </w:rPr>
              <w:t>Programa</w:t>
            </w:r>
          </w:p>
        </w:tc>
        <w:sdt>
          <w:sdtPr>
            <w:rPr>
              <w:rFonts w:ascii="Arial" w:eastAsia="Tahoma" w:hAnsi="Arial" w:cs="Arial"/>
            </w:rPr>
            <w:tag w:val="Programas"/>
            <w:id w:val="1283227333"/>
            <w:placeholder>
              <w:docPart w:val="8181CDA04000334E80D1C1477673D60C"/>
            </w:placeholder>
            <w:showingPlcHdr/>
            <w:dropDownList>
              <w:listItem w:value="Elija un elemento."/>
              <w:listItem w:displayText="Medicina" w:value="Medicina"/>
              <w:listItem w:displayText="Enfermería" w:value="Enfermería"/>
              <w:listItem w:displayText="Tecnología en Radiología e Imágenes Diagnósticas" w:value="Tecnología en Radiología e Imágenes Diagnósticas"/>
              <w:listItem w:displayText="Derecho" w:value="Derecho"/>
              <w:listItem w:displayText="Ingeniería Ambiental" w:value="Ingeniería Ambiental"/>
              <w:listItem w:displayText="Ingeniería Industrial" w:value="Ingeniería Industrial"/>
              <w:listItem w:displayText="Administración de Empresas" w:value="Administración de Empresas"/>
              <w:listItem w:displayText="Tecnología en Gestión de Servicios de Salud" w:value="Tecnología en Gestión de Servicios de Salud"/>
              <w:listItem w:displayText="Especialización en Derecho Constitucional y Sistema Interamericano de Derechos Humanosl" w:value="Especialización en Derecho Constitucional y Sistema Interamericano de Derechos Humanosl"/>
              <w:listItem w:displayText="Especialización en Derecho Médico" w:value="Especialización en Derecho Médico"/>
              <w:listItem w:displayText="Especialización en Docencia Universitaria" w:value="Especialización en Docencia Universitaria"/>
              <w:listItem w:displayText="Especialización en Litigación Oral" w:value="Especialización en Litigación Oral"/>
              <w:listItem w:displayText="Especialización en Medicina Familiar " w:value="Especialización en Medicina Familiar "/>
              <w:listItem w:displayText="Especialización en Gerencia de Seguridad y Salud en el Trabajo" w:value="Especialización en Gerencia de Seguridad y Salud en el Trabajo"/>
              <w:listItem w:displayText="Especialización en Derecho Laboral y Seguridad Social" w:value="Especialización en Derecho Laboral y Seguridad Social"/>
            </w:dropDownList>
          </w:sdtPr>
          <w:sdtContent>
            <w:tc>
              <w:tcPr>
                <w:tcW w:w="3557" w:type="pct"/>
                <w:gridSpan w:val="2"/>
                <w:vAlign w:val="center"/>
              </w:tcPr>
              <w:p w14:paraId="135DC7B1" w14:textId="77777777" w:rsidR="00183602" w:rsidRPr="003E5B71" w:rsidRDefault="00183602" w:rsidP="00B21D61">
                <w:pPr>
                  <w:spacing w:after="0" w:line="240" w:lineRule="auto"/>
                  <w:jc w:val="both"/>
                  <w:rPr>
                    <w:rFonts w:ascii="Arial" w:eastAsia="Tahoma" w:hAnsi="Arial" w:cs="Arial"/>
                  </w:rPr>
                </w:pPr>
                <w:r w:rsidRPr="003E5B71">
                  <w:rPr>
                    <w:rStyle w:val="Textodelmarcadordeposicin"/>
                    <w:rFonts w:ascii="Arial" w:hAnsi="Arial" w:cs="Arial"/>
                  </w:rPr>
                  <w:t>Elija un elemento.</w:t>
                </w:r>
              </w:p>
            </w:tc>
          </w:sdtContent>
        </w:sdt>
      </w:tr>
      <w:tr w:rsidR="00183602" w:rsidRPr="003E5B71" w14:paraId="6D4B5463" w14:textId="77777777" w:rsidTr="00B21D61">
        <w:trPr>
          <w:trHeight w:val="256"/>
        </w:trPr>
        <w:tc>
          <w:tcPr>
            <w:tcW w:w="1443" w:type="pc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07FC7E" w14:textId="77777777" w:rsidR="00183602" w:rsidRPr="003E5B71" w:rsidRDefault="00183602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  <w:r w:rsidRPr="003E5B71">
              <w:rPr>
                <w:rFonts w:ascii="Arial" w:eastAsia="Tahoma" w:hAnsi="Arial" w:cs="Arial"/>
                <w:b/>
              </w:rPr>
              <w:t>Línea de Investigación</w:t>
            </w:r>
          </w:p>
        </w:tc>
        <w:sdt>
          <w:sdtPr>
            <w:rPr>
              <w:rFonts w:ascii="Arial" w:eastAsia="Tahoma" w:hAnsi="Arial" w:cs="Arial"/>
            </w:rPr>
            <w:id w:val="252093878"/>
            <w:placeholder>
              <w:docPart w:val="838E477E20F350429F33CDB4E12F65DB"/>
            </w:placeholder>
            <w:showingPlcHdr/>
            <w:dropDownList>
              <w:listItem w:value="Elija un elemento."/>
              <w:listItem w:displayText="Salud Pública" w:value="Salud Pública"/>
              <w:listItem w:displayText="Ciencias Básicas" w:value="Ciencias Básicas"/>
              <w:listItem w:displayText="Ciencias Clínicas" w:value="Ciencias Clínicas"/>
              <w:listItem w:displayText="Atención Primaria" w:value="Atención Primaria"/>
            </w:dropDownList>
          </w:sdtPr>
          <w:sdtContent>
            <w:tc>
              <w:tcPr>
                <w:tcW w:w="3557" w:type="pct"/>
                <w:gridSpan w:val="2"/>
                <w:vAlign w:val="center"/>
              </w:tcPr>
              <w:p w14:paraId="316E3DF3" w14:textId="77777777" w:rsidR="00183602" w:rsidRPr="003E5B71" w:rsidRDefault="00183602" w:rsidP="00B21D61">
                <w:pPr>
                  <w:spacing w:after="0" w:line="240" w:lineRule="auto"/>
                  <w:jc w:val="both"/>
                  <w:rPr>
                    <w:rFonts w:ascii="Arial" w:eastAsia="Tahoma" w:hAnsi="Arial" w:cs="Arial"/>
                  </w:rPr>
                </w:pPr>
                <w:r w:rsidRPr="003E5B71">
                  <w:rPr>
                    <w:rStyle w:val="Textodelmarcadordeposicin"/>
                    <w:rFonts w:ascii="Arial" w:hAnsi="Arial" w:cs="Arial"/>
                  </w:rPr>
                  <w:t>Elija un elemento.</w:t>
                </w:r>
              </w:p>
            </w:tc>
          </w:sdtContent>
        </w:sdt>
      </w:tr>
      <w:tr w:rsidR="00183602" w:rsidRPr="003E5B71" w14:paraId="7D406A58" w14:textId="77777777" w:rsidTr="00B21D61">
        <w:trPr>
          <w:trHeight w:val="258"/>
        </w:trPr>
        <w:tc>
          <w:tcPr>
            <w:tcW w:w="2326" w:type="pct"/>
            <w:gridSpan w:val="2"/>
            <w:shd w:val="clear" w:color="auto" w:fill="D9D9D9" w:themeFill="background1" w:themeFillShade="D9"/>
            <w:vAlign w:val="center"/>
          </w:tcPr>
          <w:p w14:paraId="7DF1543F" w14:textId="77777777" w:rsidR="00183602" w:rsidRPr="003E5B71" w:rsidRDefault="00183602" w:rsidP="00B21D61">
            <w:pPr>
              <w:spacing w:after="0" w:line="240" w:lineRule="auto"/>
              <w:rPr>
                <w:rFonts w:ascii="Arial" w:eastAsia="Tahoma" w:hAnsi="Arial" w:cs="Arial"/>
              </w:rPr>
            </w:pPr>
            <w:r w:rsidRPr="003E5B71">
              <w:rPr>
                <w:rFonts w:ascii="Arial" w:eastAsia="Tahoma" w:hAnsi="Arial" w:cs="Arial"/>
                <w:b/>
              </w:rPr>
              <w:t xml:space="preserve">Semillero de Investigación </w:t>
            </w:r>
            <w:r w:rsidRPr="003E5B71">
              <w:rPr>
                <w:rFonts w:ascii="Arial" w:eastAsia="Tahoma" w:hAnsi="Arial" w:cs="Arial"/>
                <w:i/>
              </w:rPr>
              <w:t>(si aplica)</w:t>
            </w:r>
          </w:p>
        </w:tc>
        <w:tc>
          <w:tcPr>
            <w:tcW w:w="2674" w:type="pct"/>
            <w:vAlign w:val="center"/>
          </w:tcPr>
          <w:p w14:paraId="2E39DF83" w14:textId="4CEE5186" w:rsidR="00183602" w:rsidRPr="003E5B71" w:rsidRDefault="00B8796D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  <w:r w:rsidRPr="00C6624C">
              <w:rPr>
                <w:rFonts w:ascii="Arial" w:eastAsia="Tahoma" w:hAnsi="Arial" w:cs="Arial"/>
                <w:color w:val="A6A6A6" w:themeColor="background1" w:themeShade="A6"/>
              </w:rPr>
              <w:t>En caso de que el proyecto sea parte de las actividades de algún semillero de investigación, escriba acá el nombre del semillero y en los anexos incluya el aval del semillero para la modalidad de grado y el aval del consejo de Facultad para el funcionamiento del Semillero</w:t>
            </w:r>
          </w:p>
        </w:tc>
      </w:tr>
      <w:tr w:rsidR="00183602" w:rsidRPr="003E5B71" w14:paraId="14016D27" w14:textId="77777777" w:rsidTr="00B21D61">
        <w:trPr>
          <w:trHeight w:val="266"/>
        </w:trPr>
        <w:tc>
          <w:tcPr>
            <w:tcW w:w="2326" w:type="pct"/>
            <w:gridSpan w:val="2"/>
            <w:shd w:val="clear" w:color="auto" w:fill="D9D9D9" w:themeFill="background1" w:themeFillShade="D9"/>
            <w:vAlign w:val="center"/>
          </w:tcPr>
          <w:p w14:paraId="2B3CB64B" w14:textId="77777777" w:rsidR="00183602" w:rsidRPr="003E5B71" w:rsidRDefault="00183602" w:rsidP="00B21D61">
            <w:pPr>
              <w:shd w:val="clear" w:color="auto" w:fill="D9D9D9" w:themeFill="background1" w:themeFillShade="D9"/>
              <w:spacing w:after="0" w:line="240" w:lineRule="auto"/>
              <w:rPr>
                <w:rFonts w:ascii="Arial" w:eastAsia="Tahoma" w:hAnsi="Arial" w:cs="Arial"/>
              </w:rPr>
            </w:pPr>
            <w:r w:rsidRPr="003E5B71">
              <w:rPr>
                <w:rFonts w:ascii="Arial" w:eastAsia="Tahoma" w:hAnsi="Arial" w:cs="Arial"/>
                <w:b/>
              </w:rPr>
              <w:t xml:space="preserve">Duración del Proyecto </w:t>
            </w:r>
            <w:r w:rsidRPr="003E5B71">
              <w:rPr>
                <w:rFonts w:ascii="Arial" w:eastAsia="Tahoma" w:hAnsi="Arial" w:cs="Arial"/>
                <w:bCs/>
                <w:i/>
                <w:iCs/>
              </w:rPr>
              <w:t>(en meses)</w:t>
            </w:r>
          </w:p>
        </w:tc>
        <w:tc>
          <w:tcPr>
            <w:tcW w:w="2674" w:type="pct"/>
            <w:vAlign w:val="center"/>
          </w:tcPr>
          <w:p w14:paraId="532A2CB1" w14:textId="77777777" w:rsidR="00183602" w:rsidRPr="003E5B71" w:rsidRDefault="00183602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</w:p>
        </w:tc>
      </w:tr>
      <w:tr w:rsidR="00183602" w:rsidRPr="003E5B71" w14:paraId="58874654" w14:textId="77777777" w:rsidTr="00B21D61">
        <w:trPr>
          <w:trHeight w:val="266"/>
        </w:trPr>
        <w:tc>
          <w:tcPr>
            <w:tcW w:w="2326" w:type="pct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C52565" w14:textId="77777777" w:rsidR="00183602" w:rsidRPr="003E5B71" w:rsidRDefault="00183602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  <w:r w:rsidRPr="003E5B71">
              <w:rPr>
                <w:rFonts w:ascii="Arial" w:eastAsia="Tahoma" w:hAnsi="Arial" w:cs="Arial"/>
                <w:b/>
              </w:rPr>
              <w:t xml:space="preserve">Tipo de Modalidad de Grado </w:t>
            </w:r>
            <w:r w:rsidRPr="003E5B71">
              <w:rPr>
                <w:rFonts w:ascii="Arial" w:eastAsia="Tahoma" w:hAnsi="Arial" w:cs="Arial"/>
                <w:bCs/>
                <w:i/>
                <w:iCs/>
              </w:rPr>
              <w:t>(remitirse al acuerdo que reglamenta las modalidades de grado de su facultad)</w:t>
            </w:r>
          </w:p>
        </w:tc>
        <w:tc>
          <w:tcPr>
            <w:tcW w:w="2674" w:type="pct"/>
            <w:tcBorders>
              <w:left w:val="single" w:sz="4" w:space="0" w:color="auto"/>
            </w:tcBorders>
            <w:vAlign w:val="center"/>
          </w:tcPr>
          <w:p w14:paraId="47385E52" w14:textId="77777777" w:rsidR="00183602" w:rsidRPr="003E5B71" w:rsidRDefault="00183602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</w:p>
        </w:tc>
      </w:tr>
      <w:tr w:rsidR="00183602" w:rsidRPr="003E5B71" w14:paraId="6CECAAD2" w14:textId="77777777" w:rsidTr="00B21D61">
        <w:trPr>
          <w:trHeight w:val="284"/>
        </w:trPr>
        <w:tc>
          <w:tcPr>
            <w:tcW w:w="2326" w:type="pct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A1FCD9" w14:textId="77777777" w:rsidR="00183602" w:rsidRPr="003E5B71" w:rsidRDefault="00183602" w:rsidP="00B21D61">
            <w:pPr>
              <w:spacing w:after="0" w:line="240" w:lineRule="auto"/>
              <w:jc w:val="both"/>
              <w:rPr>
                <w:rFonts w:ascii="Arial" w:eastAsia="Tahoma" w:hAnsi="Arial" w:cs="Arial"/>
              </w:rPr>
            </w:pPr>
            <w:r w:rsidRPr="003E5B71">
              <w:rPr>
                <w:rFonts w:ascii="Arial" w:eastAsia="Tahoma" w:hAnsi="Arial" w:cs="Arial"/>
                <w:b/>
              </w:rPr>
              <w:t>Fecha de radicación al CIINA</w:t>
            </w:r>
          </w:p>
        </w:tc>
        <w:sdt>
          <w:sdtPr>
            <w:rPr>
              <w:rFonts w:ascii="Arial" w:eastAsia="Tahoma" w:hAnsi="Arial" w:cs="Arial"/>
            </w:rPr>
            <w:id w:val="-453865971"/>
            <w:placeholder>
              <w:docPart w:val="233922A723BA8648A9A6541603F429F5"/>
            </w:placeholder>
            <w:showingPlcHdr/>
            <w:date w:fullDate="2024-07-10T00:00:00Z">
              <w:dateFormat w:val="d 'de' MMMM 'de' yyyy"/>
              <w:lid w:val="es-CO"/>
              <w:storeMappedDataAs w:val="dateTime"/>
              <w:calendar w:val="gregorian"/>
            </w:date>
          </w:sdtPr>
          <w:sdtContent>
            <w:tc>
              <w:tcPr>
                <w:tcW w:w="2674" w:type="pct"/>
                <w:tcBorders>
                  <w:left w:val="single" w:sz="4" w:space="0" w:color="auto"/>
                </w:tcBorders>
                <w:vAlign w:val="center"/>
              </w:tcPr>
              <w:p w14:paraId="596E0618" w14:textId="77777777" w:rsidR="00183602" w:rsidRPr="003E5B71" w:rsidRDefault="00183602" w:rsidP="00B21D61">
                <w:pPr>
                  <w:spacing w:after="0" w:line="240" w:lineRule="auto"/>
                  <w:jc w:val="both"/>
                  <w:rPr>
                    <w:rFonts w:ascii="Arial" w:eastAsia="Tahoma" w:hAnsi="Arial" w:cs="Arial"/>
                  </w:rPr>
                </w:pPr>
                <w:r w:rsidRPr="003E5B71">
                  <w:rPr>
                    <w:rStyle w:val="Textodelmarcadordeposicin"/>
                    <w:rFonts w:ascii="Arial" w:hAnsi="Arial" w:cs="Arial"/>
                  </w:rPr>
                  <w:t>Haga clic aquí o pulse para escribir una fecha.</w:t>
                </w:r>
              </w:p>
            </w:tc>
          </w:sdtContent>
        </w:sdt>
      </w:tr>
    </w:tbl>
    <w:p w14:paraId="4E622DE7" w14:textId="77777777" w:rsidR="00183602" w:rsidRPr="005D4EE9" w:rsidRDefault="00183602" w:rsidP="00183602"/>
    <w:p w14:paraId="2787DB40" w14:textId="77777777" w:rsidR="00183602" w:rsidRDefault="00183602" w:rsidP="00183602">
      <w:pPr>
        <w:pStyle w:val="NormalWeb"/>
        <w:rPr>
          <w:rStyle w:val="apple-converted-space"/>
          <w:rFonts w:eastAsiaTheme="majorEastAsia"/>
          <w:color w:val="000000"/>
        </w:rPr>
      </w:pPr>
      <w:r>
        <w:rPr>
          <w:b/>
          <w:bCs/>
          <w:color w:val="000000"/>
        </w:rPr>
        <w:t>Integrante del Proyecto:</w:t>
      </w:r>
      <w:r>
        <w:rPr>
          <w:rStyle w:val="apple-converted-space"/>
          <w:rFonts w:eastAsiaTheme="majorEastAsia"/>
          <w:color w:val="000000"/>
        </w:rPr>
        <w:t> 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183602" w:rsidRPr="00BA15F5" w14:paraId="546992BD" w14:textId="77777777" w:rsidTr="00B21D61">
        <w:tc>
          <w:tcPr>
            <w:tcW w:w="2942" w:type="dxa"/>
            <w:vMerge w:val="restart"/>
            <w:vAlign w:val="center"/>
          </w:tcPr>
          <w:p w14:paraId="21F2E20C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Nombre </w:t>
            </w:r>
            <w:r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7DD697E2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Código </w:t>
            </w:r>
            <w:r>
              <w:rPr>
                <w:i/>
                <w:iCs/>
                <w:color w:val="000000"/>
              </w:rPr>
              <w:t>del 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2C8DBBC7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 Documento </w:t>
            </w:r>
            <w:r>
              <w:rPr>
                <w:i/>
                <w:iCs/>
                <w:color w:val="000000"/>
              </w:rPr>
              <w:t>del estudiante</w:t>
            </w:r>
          </w:p>
        </w:tc>
      </w:tr>
      <w:tr w:rsidR="00183602" w:rsidRPr="00BA15F5" w14:paraId="46DB4A00" w14:textId="77777777" w:rsidTr="00B21D61">
        <w:tc>
          <w:tcPr>
            <w:tcW w:w="2942" w:type="dxa"/>
            <w:vMerge/>
          </w:tcPr>
          <w:p w14:paraId="712F4781" w14:textId="77777777" w:rsidR="00183602" w:rsidRDefault="00183602" w:rsidP="00B21D61">
            <w:pPr>
              <w:pStyle w:val="NormalWeb"/>
              <w:rPr>
                <w:color w:val="000000"/>
              </w:rPr>
            </w:pPr>
          </w:p>
        </w:tc>
        <w:tc>
          <w:tcPr>
            <w:tcW w:w="2943" w:type="dxa"/>
          </w:tcPr>
          <w:p w14:paraId="3DD720D1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Correo electrónico institucional </w:t>
            </w:r>
            <w:r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0112BCA2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>O</w:t>
            </w:r>
            <w:r>
              <w:rPr>
                <w:i/>
                <w:iCs/>
                <w:color w:val="000000"/>
              </w:rPr>
              <w:t>RCID del Estudiante</w:t>
            </w:r>
          </w:p>
        </w:tc>
      </w:tr>
      <w:tr w:rsidR="00183602" w:rsidRPr="00BA15F5" w14:paraId="340307A1" w14:textId="77777777" w:rsidTr="00B21D61">
        <w:tc>
          <w:tcPr>
            <w:tcW w:w="2942" w:type="dxa"/>
            <w:vMerge/>
          </w:tcPr>
          <w:p w14:paraId="65B2AFDA" w14:textId="77777777" w:rsidR="00183602" w:rsidRDefault="00183602" w:rsidP="00B21D61">
            <w:pPr>
              <w:pStyle w:val="NormalWeb"/>
              <w:rPr>
                <w:color w:val="000000"/>
              </w:rPr>
            </w:pPr>
          </w:p>
        </w:tc>
        <w:tc>
          <w:tcPr>
            <w:tcW w:w="2943" w:type="dxa"/>
          </w:tcPr>
          <w:p w14:paraId="131118F0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Link </w:t>
            </w:r>
            <w:proofErr w:type="spellStart"/>
            <w:r w:rsidRPr="00BA15F5">
              <w:rPr>
                <w:i/>
                <w:iCs/>
                <w:color w:val="000000"/>
              </w:rPr>
              <w:t>cvlac</w:t>
            </w:r>
            <w:proofErr w:type="spellEnd"/>
            <w:r w:rsidRPr="00BA15F5"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11F66165" w14:textId="77777777" w:rsidR="00183602" w:rsidRPr="00BA15F5" w:rsidRDefault="00183602" w:rsidP="00B21D61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Firma a mano del </w:t>
            </w:r>
            <w:r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</w:tr>
      <w:tr w:rsidR="00B8796D" w:rsidRPr="00BA15F5" w14:paraId="2AE40DEB" w14:textId="77777777" w:rsidTr="007D44A3">
        <w:tc>
          <w:tcPr>
            <w:tcW w:w="2942" w:type="dxa"/>
            <w:vMerge w:val="restart"/>
            <w:vAlign w:val="center"/>
          </w:tcPr>
          <w:p w14:paraId="686DFBF7" w14:textId="73D7DD3A" w:rsidR="00B8796D" w:rsidRDefault="00B8796D" w:rsidP="00B8796D">
            <w:pPr>
              <w:pStyle w:val="NormalWeb"/>
              <w:rPr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Nombre </w:t>
            </w:r>
            <w:r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5E681483" w14:textId="3B4F02D1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Código </w:t>
            </w:r>
            <w:r>
              <w:rPr>
                <w:i/>
                <w:iCs/>
                <w:color w:val="000000"/>
              </w:rPr>
              <w:t>del 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2943" w:type="dxa"/>
          </w:tcPr>
          <w:p w14:paraId="59E7C100" w14:textId="612BD26E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No Documento </w:t>
            </w:r>
            <w:r>
              <w:rPr>
                <w:i/>
                <w:iCs/>
                <w:color w:val="000000"/>
              </w:rPr>
              <w:t>del estudiante</w:t>
            </w:r>
          </w:p>
        </w:tc>
      </w:tr>
      <w:tr w:rsidR="00B8796D" w:rsidRPr="00BA15F5" w14:paraId="7EA53C52" w14:textId="77777777" w:rsidTr="007D44A3">
        <w:tc>
          <w:tcPr>
            <w:tcW w:w="2942" w:type="dxa"/>
            <w:vMerge/>
          </w:tcPr>
          <w:p w14:paraId="6B03B283" w14:textId="77777777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</w:p>
        </w:tc>
        <w:tc>
          <w:tcPr>
            <w:tcW w:w="2943" w:type="dxa"/>
          </w:tcPr>
          <w:p w14:paraId="07E42D9A" w14:textId="24080CDA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Correo electrónico institucional </w:t>
            </w:r>
            <w:r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57B61089" w14:textId="63E1D2CC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>O</w:t>
            </w:r>
            <w:r>
              <w:rPr>
                <w:i/>
                <w:iCs/>
                <w:color w:val="000000"/>
              </w:rPr>
              <w:t>RCID del Estudiante</w:t>
            </w:r>
          </w:p>
        </w:tc>
      </w:tr>
      <w:tr w:rsidR="00B8796D" w:rsidRPr="00BA15F5" w14:paraId="7FC712C0" w14:textId="77777777" w:rsidTr="007D44A3">
        <w:tc>
          <w:tcPr>
            <w:tcW w:w="2942" w:type="dxa"/>
            <w:vMerge/>
          </w:tcPr>
          <w:p w14:paraId="1F87CDF0" w14:textId="77777777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</w:p>
        </w:tc>
        <w:tc>
          <w:tcPr>
            <w:tcW w:w="2943" w:type="dxa"/>
          </w:tcPr>
          <w:p w14:paraId="37F43E1D" w14:textId="13275580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Link </w:t>
            </w:r>
            <w:proofErr w:type="spellStart"/>
            <w:r w:rsidRPr="00BA15F5">
              <w:rPr>
                <w:i/>
                <w:iCs/>
                <w:color w:val="000000"/>
              </w:rPr>
              <w:t>cvlac</w:t>
            </w:r>
            <w:proofErr w:type="spellEnd"/>
            <w:r w:rsidRPr="00BA15F5"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</w:rPr>
              <w:t>del Estudiante</w:t>
            </w:r>
          </w:p>
        </w:tc>
        <w:tc>
          <w:tcPr>
            <w:tcW w:w="2943" w:type="dxa"/>
          </w:tcPr>
          <w:p w14:paraId="2FFFB4C7" w14:textId="6707CBD1" w:rsidR="00B8796D" w:rsidRPr="00BA15F5" w:rsidRDefault="00B8796D" w:rsidP="00B8796D">
            <w:pPr>
              <w:pStyle w:val="NormalWeb"/>
              <w:rPr>
                <w:i/>
                <w:iCs/>
                <w:color w:val="000000"/>
              </w:rPr>
            </w:pPr>
            <w:r w:rsidRPr="00BA15F5">
              <w:rPr>
                <w:i/>
                <w:iCs/>
                <w:color w:val="000000"/>
              </w:rPr>
              <w:t xml:space="preserve">Firma a mano del </w:t>
            </w:r>
            <w:r>
              <w:rPr>
                <w:i/>
                <w:iCs/>
                <w:color w:val="000000"/>
              </w:rPr>
              <w:t>Estudiante</w:t>
            </w:r>
            <w:r w:rsidRPr="00BA15F5">
              <w:rPr>
                <w:i/>
                <w:iCs/>
                <w:color w:val="000000"/>
              </w:rPr>
              <w:t xml:space="preserve"> </w:t>
            </w:r>
          </w:p>
        </w:tc>
      </w:tr>
    </w:tbl>
    <w:p w14:paraId="63D1C740" w14:textId="77777777" w:rsidR="00183602" w:rsidRDefault="00183602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br w:type="page"/>
      </w:r>
    </w:p>
    <w:p w14:paraId="15AAED74" w14:textId="5F1FD8EC" w:rsid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lastRenderedPageBreak/>
        <w:t xml:space="preserve">Declaración de </w:t>
      </w:r>
      <w:r w:rsidRPr="000070BC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Idoneidad y Culminación</w:t>
      </w:r>
    </w:p>
    <w:p w14:paraId="59644ADD" w14:textId="75948EBF" w:rsidR="00EC0F51" w:rsidRDefault="00EC0F51" w:rsidP="00EC0F51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En mi calidad de tutor de trabajo de grado, yo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[Nombre del Director de Tesis]</w:t>
      </w:r>
      <w:r>
        <w:rPr>
          <w:color w:val="000000"/>
        </w:rPr>
        <w:t>, después de haber realizado el acompañamiento y seguimiento continuo al desarrollo de la investigación de el/los estudiantes mencionados anteriormente, hago constar que:</w:t>
      </w:r>
    </w:p>
    <w:p w14:paraId="7798E450" w14:textId="77777777" w:rsidR="00EC0F51" w:rsidRDefault="00EC0F51" w:rsidP="00EC0F51">
      <w:pPr>
        <w:pStyle w:val="NormalWeb"/>
        <w:numPr>
          <w:ilvl w:val="0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El informe final presentado evidencia el cumplimiento del 100% de los objetivos planteados en la propuesta inicial, demostrando rigor metodológico en la obtención y análisis de los resultados.</w:t>
      </w:r>
    </w:p>
    <w:p w14:paraId="3F7BBDB5" w14:textId="77777777" w:rsidR="00EC0F51" w:rsidRDefault="00EC0F51" w:rsidP="00EC0F51">
      <w:pPr>
        <w:pStyle w:val="NormalWeb"/>
        <w:numPr>
          <w:ilvl w:val="0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El documento ha sido revisado exhaustivamente y cumple con los estándares de calidad, coherencia argumentativa y profundidad analítica exigidos para optar al título.</w:t>
      </w:r>
    </w:p>
    <w:p w14:paraId="0929B148" w14:textId="77777777" w:rsidR="00EC0F51" w:rsidRDefault="00EC0F51" w:rsidP="00EC0F51">
      <w:pPr>
        <w:pStyle w:val="NormalWeb"/>
        <w:numPr>
          <w:ilvl w:val="0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Certifico que el trabajo es de autoría de los estudiantes, respetando las normas de citación y referencias (estilo Vancouver), garantizando la transparencia ética y la ausencia de plagio.</w:t>
      </w:r>
    </w:p>
    <w:p w14:paraId="1F82D98C" w14:textId="77777777" w:rsidR="00EC0F51" w:rsidRDefault="00EC0F51" w:rsidP="00EC0F51">
      <w:pPr>
        <w:pStyle w:val="NormalWeb"/>
        <w:numPr>
          <w:ilvl w:val="0"/>
          <w:numId w:val="5"/>
        </w:numPr>
        <w:spacing w:line="360" w:lineRule="auto"/>
        <w:rPr>
          <w:color w:val="000000"/>
        </w:rPr>
      </w:pPr>
      <w:r>
        <w:rPr>
          <w:color w:val="000000"/>
        </w:rPr>
        <w:t>Los hallazgos presentados en este informe representan un aporte valioso para el área de estudio demostrando la</w:t>
      </w:r>
      <w:r>
        <w:rPr>
          <w:rStyle w:val="apple-converted-space"/>
          <w:rFonts w:eastAsiaTheme="majorEastAsia"/>
          <w:color w:val="000000"/>
        </w:rPr>
        <w:t> </w:t>
      </w:r>
      <w:r w:rsidRPr="000070BC">
        <w:rPr>
          <w:color w:val="000000"/>
        </w:rPr>
        <w:t>novedad</w:t>
      </w:r>
      <w:r w:rsidRPr="000070BC">
        <w:rPr>
          <w:rStyle w:val="apple-converted-space"/>
          <w:rFonts w:eastAsiaTheme="majorEastAsia"/>
          <w:color w:val="000000"/>
        </w:rPr>
        <w:t> </w:t>
      </w:r>
      <w:r w:rsidRPr="000070BC">
        <w:rPr>
          <w:color w:val="000000"/>
        </w:rPr>
        <w:t>y</w:t>
      </w:r>
      <w:r w:rsidRPr="000070BC">
        <w:rPr>
          <w:rStyle w:val="apple-converted-space"/>
          <w:rFonts w:eastAsiaTheme="majorEastAsia"/>
          <w:color w:val="000000"/>
        </w:rPr>
        <w:t> </w:t>
      </w:r>
      <w:r w:rsidRPr="000070BC">
        <w:rPr>
          <w:color w:val="000000"/>
        </w:rPr>
        <w:t>utilidad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del proyecto en el contexto profesional.</w:t>
      </w:r>
    </w:p>
    <w:p w14:paraId="34B99050" w14:textId="5E6EA918" w:rsidR="00EC0F51" w:rsidRDefault="00EC0F51" w:rsidP="00EC0F51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Por tanto, considero que el trabajo de grado reúne todos los requisitos académicos y formales necesarios para ser sometido a evaluación por parte de los jurados. Por lo tanto, otorgo mi</w:t>
      </w:r>
      <w:r>
        <w:rPr>
          <w:rStyle w:val="apple-converted-space"/>
          <w:rFonts w:eastAsiaTheme="majorEastAsia"/>
          <w:color w:val="000000"/>
        </w:rPr>
        <w:t> </w:t>
      </w:r>
      <w:r w:rsidRPr="000070BC">
        <w:rPr>
          <w:color w:val="000000"/>
        </w:rPr>
        <w:t>AVAL DE APROBACIÓN</w:t>
      </w:r>
      <w:r w:rsidRPr="000070BC">
        <w:rPr>
          <w:rStyle w:val="apple-converted-space"/>
          <w:rFonts w:eastAsiaTheme="majorEastAsia"/>
          <w:color w:val="000000"/>
        </w:rPr>
        <w:t> </w:t>
      </w:r>
      <w:r w:rsidRPr="000070BC">
        <w:rPr>
          <w:color w:val="000000"/>
        </w:rPr>
        <w:t>para que se proceda a la programación de la</w:t>
      </w:r>
      <w:r w:rsidRPr="000070BC">
        <w:rPr>
          <w:rStyle w:val="apple-converted-space"/>
          <w:rFonts w:eastAsiaTheme="majorEastAsia"/>
          <w:color w:val="000000"/>
        </w:rPr>
        <w:t> </w:t>
      </w:r>
      <w:r w:rsidRPr="000070BC">
        <w:rPr>
          <w:color w:val="000000"/>
        </w:rPr>
        <w:t>Sustentación Pública</w:t>
      </w:r>
      <w:r>
        <w:rPr>
          <w:color w:val="000000"/>
        </w:rPr>
        <w:t>.</w:t>
      </w:r>
    </w:p>
    <w:p w14:paraId="75EA5562" w14:textId="4B6BA12E" w:rsidR="00EC0F51" w:rsidRP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Se firma en la ciudad de 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[Ciudad]</w:t>
      </w: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, a los 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[Día]</w:t>
      </w: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días del mes de 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[Mes]</w:t>
      </w: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de 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[Año]</w:t>
      </w: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.</w:t>
      </w:r>
    </w:p>
    <w:p w14:paraId="39DA875D" w14:textId="77777777" w:rsidR="00EC0F51" w:rsidRPr="00BA15F5" w:rsidRDefault="00EC0F51" w:rsidP="00EC0F51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___________________________</w:t>
      </w:r>
    </w:p>
    <w:p w14:paraId="0F87D0E2" w14:textId="755C9850" w:rsid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Firma </w:t>
      </w:r>
      <w:r w:rsidRPr="00F135E6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(a mano)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 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del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Direc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tor</w:t>
      </w: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 </w:t>
      </w:r>
    </w:p>
    <w:p w14:paraId="68651643" w14:textId="77777777" w:rsid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[Título Académico más alto del tutor] </w:t>
      </w:r>
    </w:p>
    <w:p w14:paraId="1EB3140E" w14:textId="75EE818A" w:rsidR="00183602" w:rsidRDefault="00EC0F51" w:rsidP="00690F1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[Correo electrónico de contacto</w:t>
      </w:r>
      <w: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 @uninavarra.edu.co</w:t>
      </w: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]</w:t>
      </w:r>
      <w:r w:rsidR="00183602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br w:type="page"/>
      </w:r>
    </w:p>
    <w:p w14:paraId="5147A307" w14:textId="1E397E68" w:rsid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lastRenderedPageBreak/>
        <w:t xml:space="preserve">Declaración de </w:t>
      </w:r>
      <w:r w:rsidRPr="000070BC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Idoneidad y Culminación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 </w:t>
      </w:r>
      <w:r w:rsidRPr="00EC0F51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>(Asesor(es) externo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>(s)</w:t>
      </w:r>
      <w:r w:rsidRPr="00EC0F51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MX"/>
          <w14:ligatures w14:val="none"/>
        </w:rPr>
        <w:t>)</w:t>
      </w:r>
    </w:p>
    <w:p w14:paraId="6F0CDFB2" w14:textId="77777777" w:rsidR="00EC0F51" w:rsidRDefault="00EC0F51" w:rsidP="00EC0F51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Yo,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[Nombre del Asesor Externo]</w:t>
      </w:r>
      <w:r>
        <w:rPr>
          <w:color w:val="000000"/>
        </w:rPr>
        <w:t>, identificado con [C.C./C.E.] No. [Número], [Título Profesional y Especialidad, ej. Médico Especialista en...], en mi calidad de asesor experto externo de la investigación arriba mencionada, hago constar que:</w:t>
      </w:r>
    </w:p>
    <w:p w14:paraId="5BEE9544" w14:textId="5BDE2A46" w:rsidR="00EC0F51" w:rsidRDefault="00EC0F51" w:rsidP="00EC0F51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>
        <w:rPr>
          <w:color w:val="000000"/>
        </w:rPr>
        <w:t>He supervisado los componentes disciplinares del informe final, evidenciando que los hallazgos y el análisis de datos se ajustan a los más altos estándares de la práctica actual.</w:t>
      </w:r>
    </w:p>
    <w:p w14:paraId="6AE1373B" w14:textId="51163438" w:rsidR="00EC0F51" w:rsidRDefault="00EC0F51" w:rsidP="00EC0F51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>
        <w:rPr>
          <w:color w:val="000000"/>
        </w:rPr>
        <w:t>Certifico que las conclusiones obtenidas son coherentes con la evidencia recolectada y que el trabajo demuestra una comprensión profunda de la problemática abordada en el contexto real.</w:t>
      </w:r>
    </w:p>
    <w:p w14:paraId="5D10B0FE" w14:textId="7940E819" w:rsidR="00EC0F51" w:rsidRDefault="00EC0F51" w:rsidP="00EC0F51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>
        <w:rPr>
          <w:color w:val="000000"/>
        </w:rPr>
        <w:t xml:space="preserve">Desde mi perspectiva profesional externa, considero que los resultados de esta investigación </w:t>
      </w:r>
      <w:r w:rsidRPr="00EC0F51">
        <w:rPr>
          <w:color w:val="000000"/>
        </w:rPr>
        <w:t>son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útiles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y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aplicables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para el mejoramiento d</w:t>
      </w:r>
      <w:r>
        <w:rPr>
          <w:color w:val="000000"/>
        </w:rPr>
        <w:t>e la disciplina</w:t>
      </w:r>
      <w:r w:rsidRPr="00EC0F51">
        <w:rPr>
          <w:color w:val="000000"/>
        </w:rPr>
        <w:t>, representando una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novedad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significativa en el área.</w:t>
      </w:r>
    </w:p>
    <w:p w14:paraId="6462E31A" w14:textId="4A14F6CD" w:rsidR="00EC0F51" w:rsidRDefault="00EC0F51" w:rsidP="00EC0F51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>
        <w:rPr>
          <w:color w:val="000000"/>
        </w:rPr>
        <w:t>El estudiante ha demostrado autonomía, ética y capacidad crítica durante el desarrollo del proyecto, integrando mis sugerencias técnicas de manera sobresaliente.</w:t>
      </w:r>
    </w:p>
    <w:p w14:paraId="201DD986" w14:textId="26A75C95" w:rsidR="00EC0F51" w:rsidRPr="00EC0F51" w:rsidRDefault="00EC0F51" w:rsidP="00EC0F51">
      <w:pPr>
        <w:pStyle w:val="NormalWeb"/>
        <w:spacing w:line="360" w:lineRule="auto"/>
        <w:rPr>
          <w:color w:val="000000"/>
        </w:rPr>
      </w:pPr>
      <w:r w:rsidRPr="00EC0F51">
        <w:rPr>
          <w:color w:val="000000"/>
        </w:rPr>
        <w:t>Por tanto, doy mi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AVAL Y RESPALDO TÉCNICO</w:t>
      </w:r>
      <w:r w:rsidRPr="00EC0F51">
        <w:rPr>
          <w:rStyle w:val="apple-converted-space"/>
          <w:rFonts w:eastAsiaTheme="majorEastAsia"/>
          <w:color w:val="000000"/>
        </w:rPr>
        <w:t> </w:t>
      </w:r>
      <w:r w:rsidRPr="00EC0F51">
        <w:rPr>
          <w:color w:val="000000"/>
        </w:rPr>
        <w:t>a este informe final, considerándolo meritorio para su sustentación pública y posterior aplicación o publicación en escenarios científicos.</w:t>
      </w:r>
    </w:p>
    <w:p w14:paraId="342EBE80" w14:textId="77777777" w:rsidR="00EC0F51" w:rsidRDefault="00EC0F51" w:rsidP="00EC0F51">
      <w:pPr>
        <w:pStyle w:val="NormalWeb"/>
        <w:spacing w:line="360" w:lineRule="auto"/>
        <w:rPr>
          <w:color w:val="000000"/>
        </w:rPr>
      </w:pPr>
      <w:r>
        <w:rPr>
          <w:color w:val="000000"/>
        </w:rPr>
        <w:t>Para constancia de lo anterior, se firma en la ciudad 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[Ciudad]</w:t>
      </w:r>
      <w:r>
        <w:rPr>
          <w:color w:val="000000"/>
        </w:rPr>
        <w:t>, a los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[Día]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días del mes 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[Mes]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b/>
          <w:bCs/>
          <w:color w:val="000000"/>
        </w:rPr>
        <w:t>[Año]</w:t>
      </w:r>
      <w:r>
        <w:rPr>
          <w:color w:val="000000"/>
        </w:rPr>
        <w:t>.</w:t>
      </w:r>
    </w:p>
    <w:p w14:paraId="201659A7" w14:textId="77777777" w:rsidR="0027084A" w:rsidRDefault="0027084A" w:rsidP="00EC0F51">
      <w:pPr>
        <w:pStyle w:val="NormalWeb"/>
        <w:spacing w:line="360" w:lineRule="auto"/>
        <w:rPr>
          <w:color w:val="000000"/>
        </w:rPr>
      </w:pPr>
    </w:p>
    <w:p w14:paraId="4E9D1CAD" w14:textId="2D88D399" w:rsid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Firma </w:t>
      </w:r>
      <w:r w:rsidRPr="00F135E6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eastAsia="es-MX"/>
          <w14:ligatures w14:val="none"/>
        </w:rPr>
        <w:t>(a mano)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 </w:t>
      </w:r>
      <w:r w:rsidRPr="00BA15F5"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 xml:space="preserve">del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s-MX"/>
          <w14:ligatures w14:val="none"/>
        </w:rPr>
        <w:t>Asesor</w:t>
      </w:r>
    </w:p>
    <w:p w14:paraId="7C6209B0" w14:textId="77777777" w:rsidR="00EC0F51" w:rsidRDefault="00EC0F51" w:rsidP="00EC0F5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 xml:space="preserve">[Título Académico más alto del tutor] </w:t>
      </w:r>
    </w:p>
    <w:p w14:paraId="427D18AD" w14:textId="0FC63490" w:rsidR="0027084A" w:rsidRPr="00C46E0E" w:rsidRDefault="00EC0F51" w:rsidP="00C46E0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 w:rsidRPr="00BA15F5"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  <w:t>[Correo electrónico de contacto]</w:t>
      </w:r>
    </w:p>
    <w:p w14:paraId="764EEA15" w14:textId="59BE8C01" w:rsidR="005D4EE9" w:rsidRPr="00C46E0E" w:rsidRDefault="0027084A" w:rsidP="00C46E0E">
      <w:pPr>
        <w:rPr>
          <w:rFonts w:ascii="Times New Roman" w:eastAsia="Times New Roman" w:hAnsi="Times New Roman" w:cs="Times New Roman"/>
          <w:color w:val="000000"/>
          <w:kern w:val="0"/>
          <w:lang w:eastAsia="es-MX"/>
          <w14:ligatures w14:val="none"/>
        </w:rPr>
      </w:pPr>
      <w:r>
        <w:rPr>
          <w:color w:val="000000"/>
        </w:rPr>
        <w:br w:type="page"/>
      </w:r>
      <w:r w:rsidR="005D4EE9">
        <w:rPr>
          <w:color w:val="000000"/>
        </w:rPr>
        <w:lastRenderedPageBreak/>
        <w:t>RESUMEN ESTRUCTURADO</w:t>
      </w:r>
      <w:r w:rsidR="00B8796D">
        <w:rPr>
          <w:color w:val="000000"/>
        </w:rPr>
        <w:t>/ABSTRACT</w:t>
      </w:r>
    </w:p>
    <w:p w14:paraId="6A28A0CD" w14:textId="77777777" w:rsidR="00D27CF6" w:rsidRPr="00D27CF6" w:rsidRDefault="00D27CF6" w:rsidP="00D27CF6"/>
    <w:p w14:paraId="221CF14B" w14:textId="6AD275D0" w:rsidR="005D4EE9" w:rsidRDefault="005D4EE9" w:rsidP="005D4EE9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(Máximo 250 palabras</w:t>
      </w:r>
      <w:r w:rsidR="00E21D2C">
        <w:rPr>
          <w:i/>
          <w:iCs/>
          <w:color w:val="000000"/>
        </w:rPr>
        <w:t xml:space="preserve"> en español y en inglés</w:t>
      </w:r>
      <w:r>
        <w:rPr>
          <w:i/>
          <w:iCs/>
          <w:color w:val="000000"/>
        </w:rPr>
        <w:t xml:space="preserve">. Describir de forma concisa la Introducción – que incluye el Objetivo General-, la Metodología, los Resultados y la </w:t>
      </w:r>
      <w:r w:rsidR="005674CD">
        <w:rPr>
          <w:i/>
          <w:iCs/>
          <w:color w:val="000000"/>
        </w:rPr>
        <w:t>Conclusión</w:t>
      </w:r>
      <w:r>
        <w:rPr>
          <w:i/>
          <w:iCs/>
          <w:color w:val="000000"/>
        </w:rPr>
        <w:t>.</w:t>
      </w:r>
      <w:r w:rsidR="00E21D2C">
        <w:rPr>
          <w:i/>
          <w:iCs/>
          <w:color w:val="000000"/>
        </w:rPr>
        <w:t xml:space="preserve"> Posteriormente defina 3-6 palaras </w:t>
      </w:r>
      <w:proofErr w:type="spellStart"/>
      <w:r w:rsidR="00E21D2C">
        <w:rPr>
          <w:i/>
          <w:iCs/>
          <w:color w:val="000000"/>
        </w:rPr>
        <w:t>clve</w:t>
      </w:r>
      <w:proofErr w:type="spellEnd"/>
      <w:r w:rsidR="00E21D2C">
        <w:rPr>
          <w:i/>
          <w:iCs/>
          <w:color w:val="000000"/>
        </w:rPr>
        <w:t xml:space="preserve"> en Formato MeSh o </w:t>
      </w:r>
      <w:proofErr w:type="spellStart"/>
      <w:r w:rsidR="00E21D2C">
        <w:rPr>
          <w:i/>
          <w:iCs/>
          <w:color w:val="000000"/>
        </w:rPr>
        <w:t>DeCS</w:t>
      </w:r>
      <w:proofErr w:type="spellEnd"/>
      <w:r w:rsidR="00E21D2C">
        <w:rPr>
          <w:i/>
          <w:iCs/>
          <w:color w:val="000000"/>
        </w:rPr>
        <w:t xml:space="preserve"> -si aplica dicho formato según el área de estudio-</w:t>
      </w:r>
      <w:r>
        <w:rPr>
          <w:i/>
          <w:iCs/>
          <w:color w:val="000000"/>
        </w:rPr>
        <w:t>)</w:t>
      </w:r>
    </w:p>
    <w:p w14:paraId="795FAE80" w14:textId="508ADD02" w:rsidR="005D4EE9" w:rsidRDefault="005D4EE9" w:rsidP="005D4EE9"/>
    <w:p w14:paraId="1A2416D1" w14:textId="77777777" w:rsidR="0027084A" w:rsidRDefault="0027084A">
      <w:pPr>
        <w:rPr>
          <w:rFonts w:eastAsiaTheme="majorEastAsia" w:cstheme="majorBidi"/>
          <w:color w:val="000000"/>
          <w:sz w:val="28"/>
          <w:szCs w:val="28"/>
        </w:rPr>
      </w:pPr>
      <w:r>
        <w:rPr>
          <w:color w:val="000000"/>
        </w:rPr>
        <w:br w:type="page"/>
      </w:r>
    </w:p>
    <w:p w14:paraId="59735D14" w14:textId="2174D535" w:rsidR="00E21D2C" w:rsidRDefault="00E21D2C" w:rsidP="00183602">
      <w:pPr>
        <w:pStyle w:val="Ttulo3"/>
        <w:rPr>
          <w:color w:val="000000"/>
        </w:rPr>
      </w:pPr>
      <w:r>
        <w:rPr>
          <w:color w:val="000000"/>
        </w:rPr>
        <w:lastRenderedPageBreak/>
        <w:t>INTRODUCCIÓN</w:t>
      </w:r>
    </w:p>
    <w:p w14:paraId="2CEB92B7" w14:textId="77777777" w:rsidR="00D27CF6" w:rsidRPr="00D27CF6" w:rsidRDefault="00D27CF6" w:rsidP="00D27CF6"/>
    <w:p w14:paraId="1074E1EF" w14:textId="1DD6EAFB" w:rsidR="00D60F58" w:rsidRPr="00D60F58" w:rsidRDefault="00D60F58" w:rsidP="00D60F58">
      <w:pPr>
        <w:pStyle w:val="Ttulo4"/>
        <w:rPr>
          <w:i w:val="0"/>
          <w:iCs w:val="0"/>
          <w:color w:val="000000"/>
        </w:rPr>
      </w:pPr>
      <w:r w:rsidRPr="00D60F58">
        <w:rPr>
          <w:i w:val="0"/>
          <w:iCs w:val="0"/>
          <w:color w:val="000000"/>
        </w:rPr>
        <w:t xml:space="preserve">3.1. Contexto y Relevancia </w:t>
      </w:r>
    </w:p>
    <w:p w14:paraId="6F0C4139" w14:textId="2026857F" w:rsidR="00D60F58" w:rsidRPr="00D60F58" w:rsidRDefault="00D60F58" w:rsidP="00D60F58">
      <w:pPr>
        <w:pStyle w:val="NormalWeb"/>
        <w:rPr>
          <w:i/>
          <w:iCs/>
          <w:color w:val="000000"/>
        </w:rPr>
      </w:pPr>
      <w:r w:rsidRPr="00D60F58">
        <w:rPr>
          <w:i/>
          <w:iCs/>
          <w:color w:val="000000"/>
        </w:rPr>
        <w:t>[Inserte aquí el contexto general del problema en la especialidad...]</w:t>
      </w:r>
    </w:p>
    <w:p w14:paraId="442F18C6" w14:textId="77777777" w:rsidR="00D60F58" w:rsidRPr="00D60F58" w:rsidRDefault="00D60F58" w:rsidP="00D60F58">
      <w:pPr>
        <w:pStyle w:val="Ttulo4"/>
        <w:rPr>
          <w:i w:val="0"/>
          <w:iCs w:val="0"/>
          <w:color w:val="000000"/>
        </w:rPr>
      </w:pPr>
      <w:r w:rsidRPr="00D60F58">
        <w:rPr>
          <w:i w:val="0"/>
          <w:iCs w:val="0"/>
          <w:color w:val="000000"/>
        </w:rPr>
        <w:t>3.2. Justificación y Razón Epistemológica</w:t>
      </w:r>
    </w:p>
    <w:p w14:paraId="5DD64183" w14:textId="7FCDC361" w:rsidR="00D60F58" w:rsidRDefault="00D60F58" w:rsidP="00D60F58">
      <w:pPr>
        <w:pStyle w:val="NormalWeb"/>
        <w:rPr>
          <w:color w:val="000000"/>
        </w:rPr>
      </w:pPr>
      <w:r>
        <w:rPr>
          <w:i/>
          <w:iCs/>
          <w:color w:val="000000"/>
        </w:rPr>
        <w:t>(Explicación detallada de por qué el estudio era necesario, cómo se relacionó con los vacíos de conocimiento identificados y su aporte a la disciplina.)</w:t>
      </w:r>
    </w:p>
    <w:p w14:paraId="27612C16" w14:textId="77777777" w:rsidR="00D60F58" w:rsidRPr="00D60F58" w:rsidRDefault="00D60F58" w:rsidP="00D60F58">
      <w:pPr>
        <w:pStyle w:val="Ttulo4"/>
        <w:rPr>
          <w:i w:val="0"/>
          <w:iCs w:val="0"/>
          <w:color w:val="000000"/>
        </w:rPr>
      </w:pPr>
      <w:r w:rsidRPr="00D60F58">
        <w:rPr>
          <w:i w:val="0"/>
          <w:iCs w:val="0"/>
          <w:color w:val="000000"/>
        </w:rPr>
        <w:t>3.3. Objetivos e Hipótesis</w:t>
      </w:r>
    </w:p>
    <w:p w14:paraId="55E502A9" w14:textId="1791942C" w:rsidR="00D60F58" w:rsidRPr="00D60F58" w:rsidRDefault="00D60F58" w:rsidP="00D60F58">
      <w:pPr>
        <w:pStyle w:val="NormalWeb"/>
        <w:rPr>
          <w:i/>
          <w:iCs/>
          <w:color w:val="000000"/>
        </w:rPr>
      </w:pPr>
      <w:r w:rsidRPr="00D60F58">
        <w:rPr>
          <w:i/>
          <w:iCs/>
          <w:color w:val="000000"/>
        </w:rPr>
        <w:t>[Reafirmar los objetivos ejecutados y la(s) hipótesis...]</w:t>
      </w:r>
    </w:p>
    <w:p w14:paraId="23DB555B" w14:textId="77777777" w:rsidR="00137759" w:rsidRPr="00137759" w:rsidRDefault="00137759" w:rsidP="00137759"/>
    <w:p w14:paraId="18936AC6" w14:textId="77777777" w:rsidR="0027084A" w:rsidRDefault="0027084A">
      <w:pPr>
        <w:rPr>
          <w:rFonts w:eastAsiaTheme="majorEastAsia" w:cstheme="majorBidi"/>
          <w:color w:val="000000"/>
          <w:sz w:val="28"/>
          <w:szCs w:val="28"/>
        </w:rPr>
      </w:pPr>
      <w:r>
        <w:rPr>
          <w:color w:val="000000"/>
        </w:rPr>
        <w:br w:type="page"/>
      </w:r>
    </w:p>
    <w:p w14:paraId="10FE7461" w14:textId="758C0B1E" w:rsidR="00E21D2C" w:rsidRDefault="00E21D2C" w:rsidP="00183602">
      <w:pPr>
        <w:pStyle w:val="Ttulo3"/>
        <w:rPr>
          <w:color w:val="000000"/>
        </w:rPr>
      </w:pPr>
      <w:r>
        <w:rPr>
          <w:color w:val="000000"/>
        </w:rPr>
        <w:lastRenderedPageBreak/>
        <w:t>MARCO TEÓRICO</w:t>
      </w:r>
      <w:r w:rsidR="00D60F58">
        <w:rPr>
          <w:color w:val="000000"/>
        </w:rPr>
        <w:t xml:space="preserve">, </w:t>
      </w:r>
      <w:r>
        <w:rPr>
          <w:color w:val="000000"/>
        </w:rPr>
        <w:t>ANTECEDENTES</w:t>
      </w:r>
      <w:r w:rsidR="00D60F58">
        <w:rPr>
          <w:color w:val="000000"/>
        </w:rPr>
        <w:t xml:space="preserve"> Y ESTADO DEL ARTE</w:t>
      </w:r>
    </w:p>
    <w:p w14:paraId="0D7452C8" w14:textId="77777777" w:rsidR="00D27CF6" w:rsidRPr="00D27CF6" w:rsidRDefault="00D27CF6" w:rsidP="00D27CF6"/>
    <w:p w14:paraId="36EDCB64" w14:textId="45CDB217" w:rsidR="00E21D2C" w:rsidRDefault="00E21D2C" w:rsidP="00E21D2C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(Los fundamentos teóricos</w:t>
      </w:r>
      <w:r w:rsidR="00D60F58">
        <w:rPr>
          <w:i/>
          <w:iCs/>
          <w:color w:val="000000"/>
        </w:rPr>
        <w:t>, los modelos explicativos, el desarrollo crítico de los conceptos</w:t>
      </w:r>
      <w:r>
        <w:rPr>
          <w:i/>
          <w:iCs/>
          <w:color w:val="000000"/>
        </w:rPr>
        <w:t xml:space="preserve"> y el estado del arte utilizados para la realización del estudio. Esta sección soporta la Discusión y no debe ser la misma que en la propuesta pues se puede modificar según los hallazgos del estudio y </w:t>
      </w:r>
      <w:r w:rsidR="00B72245">
        <w:rPr>
          <w:i/>
          <w:iCs/>
          <w:color w:val="000000"/>
        </w:rPr>
        <w:t>según las nuevas publicaciones que hayan salido durante el periodo de ejecución del estudio</w:t>
      </w:r>
      <w:r>
        <w:rPr>
          <w:i/>
          <w:iCs/>
          <w:color w:val="000000"/>
        </w:rPr>
        <w:t>.)</w:t>
      </w:r>
    </w:p>
    <w:p w14:paraId="25C90365" w14:textId="77777777" w:rsidR="00D27CF6" w:rsidRDefault="00D27CF6" w:rsidP="00E21D2C">
      <w:pPr>
        <w:pStyle w:val="NormalWeb"/>
        <w:rPr>
          <w:color w:val="000000"/>
        </w:rPr>
      </w:pPr>
    </w:p>
    <w:p w14:paraId="7A2DE95D" w14:textId="77777777" w:rsidR="0027084A" w:rsidRDefault="0027084A">
      <w:pPr>
        <w:rPr>
          <w:rFonts w:eastAsiaTheme="majorEastAsia" w:cstheme="majorBidi"/>
          <w:color w:val="000000"/>
          <w:sz w:val="28"/>
          <w:szCs w:val="28"/>
        </w:rPr>
      </w:pPr>
      <w:r>
        <w:rPr>
          <w:color w:val="000000"/>
        </w:rPr>
        <w:br w:type="page"/>
      </w:r>
    </w:p>
    <w:p w14:paraId="617EC50C" w14:textId="6A73DE8E" w:rsidR="00B72245" w:rsidRPr="00B72245" w:rsidRDefault="00B72245" w:rsidP="00183602">
      <w:pPr>
        <w:pStyle w:val="Ttulo3"/>
        <w:rPr>
          <w:color w:val="000000"/>
        </w:rPr>
      </w:pPr>
      <w:r>
        <w:rPr>
          <w:color w:val="000000"/>
        </w:rPr>
        <w:lastRenderedPageBreak/>
        <w:t>METODOLOGÍA</w:t>
      </w:r>
    </w:p>
    <w:p w14:paraId="5E7844E6" w14:textId="1F46B471" w:rsidR="00B72245" w:rsidRDefault="00B72245" w:rsidP="00B72245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(Descripción detallada de lo que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b/>
          <w:bCs/>
          <w:i/>
          <w:iCs/>
          <w:color w:val="000000"/>
        </w:rPr>
        <w:t xml:space="preserve">se ejecutó </w:t>
      </w:r>
      <w:r w:rsidRPr="00B72245">
        <w:rPr>
          <w:i/>
          <w:iCs/>
          <w:color w:val="000000"/>
        </w:rPr>
        <w:t>-no es la copia de la propuesta, se debe registrar lo que realmente se hizo y los argumentos para los cambios</w:t>
      </w:r>
      <w:r w:rsidR="00D27CF6">
        <w:rPr>
          <w:i/>
          <w:iCs/>
          <w:color w:val="000000"/>
        </w:rPr>
        <w:t xml:space="preserve"> o ajustes que se presentaron</w:t>
      </w:r>
      <w:r w:rsidRPr="00B72245">
        <w:rPr>
          <w:i/>
          <w:iCs/>
          <w:color w:val="000000"/>
        </w:rPr>
        <w:t>-</w:t>
      </w:r>
      <w:r>
        <w:rPr>
          <w:i/>
          <w:iCs/>
          <w:color w:val="000000"/>
        </w:rPr>
        <w:t>. Debe incluir el diseño, población, muestra, criterios de selección, procedimientos de recolección de datos, plan de análisis estadístico final y el manejo de los aspectos éticos y de bioseguridad</w:t>
      </w:r>
      <w:r w:rsidR="00183602">
        <w:rPr>
          <w:i/>
          <w:iCs/>
          <w:color w:val="000000"/>
        </w:rPr>
        <w:t xml:space="preserve"> cuando aplique</w:t>
      </w:r>
      <w:r>
        <w:rPr>
          <w:i/>
          <w:iCs/>
          <w:color w:val="000000"/>
        </w:rPr>
        <w:t>.)</w:t>
      </w:r>
    </w:p>
    <w:p w14:paraId="645E8B6F" w14:textId="77777777" w:rsidR="00D27CF6" w:rsidRDefault="00D27CF6" w:rsidP="00B72245">
      <w:pPr>
        <w:pStyle w:val="NormalWeb"/>
        <w:rPr>
          <w:i/>
          <w:iCs/>
          <w:color w:val="000000"/>
        </w:rPr>
      </w:pPr>
    </w:p>
    <w:p w14:paraId="1DEDFB01" w14:textId="77777777" w:rsidR="0027084A" w:rsidRDefault="0027084A">
      <w:pPr>
        <w:rPr>
          <w:rFonts w:eastAsiaTheme="majorEastAsia" w:cstheme="majorBidi"/>
          <w:color w:val="000000"/>
          <w:sz w:val="28"/>
          <w:szCs w:val="28"/>
        </w:rPr>
      </w:pPr>
      <w:r>
        <w:rPr>
          <w:color w:val="000000"/>
        </w:rPr>
        <w:br w:type="page"/>
      </w:r>
    </w:p>
    <w:p w14:paraId="31F0133F" w14:textId="4E5E97AF" w:rsidR="00D27CF6" w:rsidRDefault="00D27CF6" w:rsidP="00183602">
      <w:pPr>
        <w:pStyle w:val="Ttulo3"/>
        <w:rPr>
          <w:color w:val="000000"/>
        </w:rPr>
      </w:pPr>
      <w:r>
        <w:rPr>
          <w:color w:val="000000"/>
        </w:rPr>
        <w:lastRenderedPageBreak/>
        <w:t>RESULTADOS</w:t>
      </w:r>
    </w:p>
    <w:p w14:paraId="76BF5EA6" w14:textId="77777777" w:rsidR="00D27CF6" w:rsidRPr="00D27CF6" w:rsidRDefault="00D27CF6" w:rsidP="00D27CF6"/>
    <w:p w14:paraId="621F1EEB" w14:textId="00BF521F" w:rsidR="00D27CF6" w:rsidRDefault="00D27CF6" w:rsidP="00D27CF6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(Presentación clara y objetiva de los hallazgos. Utilizar tablas y figuras tituladas para la visualización de datos.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b/>
          <w:bCs/>
          <w:i/>
          <w:iCs/>
          <w:color w:val="000000"/>
        </w:rPr>
        <w:t>No incluir discusión</w:t>
      </w:r>
      <w:r w:rsidR="00994E63">
        <w:rPr>
          <w:b/>
          <w:bCs/>
          <w:i/>
          <w:iCs/>
          <w:color w:val="000000"/>
        </w:rPr>
        <w:t xml:space="preserve"> </w:t>
      </w:r>
      <w:r>
        <w:rPr>
          <w:b/>
          <w:bCs/>
          <w:i/>
          <w:iCs/>
          <w:color w:val="000000"/>
        </w:rPr>
        <w:t>ni análisis ni referencias bibliográficas en esta sección</w:t>
      </w:r>
      <w:r>
        <w:rPr>
          <w:i/>
          <w:iCs/>
          <w:color w:val="000000"/>
        </w:rPr>
        <w:t>.)</w:t>
      </w:r>
    </w:p>
    <w:p w14:paraId="5392340B" w14:textId="77777777" w:rsidR="00D27CF6" w:rsidRDefault="00D27CF6" w:rsidP="00D27CF6">
      <w:pPr>
        <w:pStyle w:val="NormalWeb"/>
        <w:rPr>
          <w:i/>
          <w:iCs/>
          <w:color w:val="000000"/>
        </w:rPr>
      </w:pPr>
    </w:p>
    <w:p w14:paraId="4FF47DBB" w14:textId="77777777" w:rsidR="0027084A" w:rsidRDefault="0027084A">
      <w:pPr>
        <w:rPr>
          <w:rFonts w:eastAsiaTheme="majorEastAsia" w:cstheme="majorBidi"/>
          <w:color w:val="000000"/>
          <w:sz w:val="28"/>
          <w:szCs w:val="28"/>
        </w:rPr>
      </w:pPr>
      <w:r>
        <w:rPr>
          <w:color w:val="000000"/>
        </w:rPr>
        <w:br w:type="page"/>
      </w:r>
    </w:p>
    <w:p w14:paraId="73D0ABCE" w14:textId="2359FB4E" w:rsidR="00D27CF6" w:rsidRDefault="00D27CF6" w:rsidP="00C46E0E">
      <w:pPr>
        <w:pStyle w:val="Ttulo3"/>
        <w:rPr>
          <w:color w:val="000000"/>
        </w:rPr>
      </w:pPr>
      <w:r>
        <w:rPr>
          <w:color w:val="000000"/>
        </w:rPr>
        <w:lastRenderedPageBreak/>
        <w:t>DISCUSIÓN</w:t>
      </w:r>
      <w:r w:rsidR="00C46E0E">
        <w:rPr>
          <w:color w:val="000000"/>
        </w:rPr>
        <w:t xml:space="preserve"> Y CONCLUSIONES</w:t>
      </w:r>
    </w:p>
    <w:p w14:paraId="5A5DE08B" w14:textId="77777777" w:rsidR="00D27CF6" w:rsidRPr="00D60F58" w:rsidRDefault="00D27CF6" w:rsidP="00D27CF6">
      <w:pPr>
        <w:pStyle w:val="Prrafodelista"/>
        <w:ind w:left="1080"/>
      </w:pPr>
    </w:p>
    <w:p w14:paraId="14F21AD1" w14:textId="77777777" w:rsidR="00D60F58" w:rsidRPr="00D60F58" w:rsidRDefault="00D60F58" w:rsidP="00D60F58">
      <w:pPr>
        <w:pStyle w:val="Ttulo4"/>
        <w:rPr>
          <w:i w:val="0"/>
          <w:iCs w:val="0"/>
          <w:color w:val="000000"/>
        </w:rPr>
      </w:pPr>
      <w:r w:rsidRPr="00D60F58">
        <w:rPr>
          <w:i w:val="0"/>
          <w:iCs w:val="0"/>
          <w:color w:val="000000"/>
        </w:rPr>
        <w:t>7.1. Integración con el Marco Teórico y la Literatura</w:t>
      </w:r>
    </w:p>
    <w:p w14:paraId="26FB8497" w14:textId="77777777" w:rsidR="00D60F58" w:rsidRDefault="00D60F58" w:rsidP="00D60F58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(Analizar los hallazgos en relación con la literatura previa, explicando por qué los resultados confirman o desafían las teorías/suposiciones. Comparar los resultados con otros estudios, explicando las posibles diferencias.)</w:t>
      </w:r>
    </w:p>
    <w:p w14:paraId="30BDC01D" w14:textId="77777777" w:rsidR="00D60F58" w:rsidRPr="00D60F58" w:rsidRDefault="00D60F58" w:rsidP="00D60F58">
      <w:pPr>
        <w:pStyle w:val="Ttulo4"/>
        <w:rPr>
          <w:i w:val="0"/>
          <w:iCs w:val="0"/>
          <w:color w:val="000000"/>
        </w:rPr>
      </w:pPr>
      <w:r w:rsidRPr="00D60F58">
        <w:rPr>
          <w:i w:val="0"/>
          <w:iCs w:val="0"/>
          <w:color w:val="000000"/>
        </w:rPr>
        <w:t>7.2. Implicaciones Clínicas y Teóricas</w:t>
      </w:r>
    </w:p>
    <w:p w14:paraId="7A7FF571" w14:textId="13A5906F" w:rsidR="00D60F58" w:rsidRDefault="00D60F58" w:rsidP="00D60F58">
      <w:pPr>
        <w:pStyle w:val="NormalWeb"/>
        <w:rPr>
          <w:i/>
          <w:iCs/>
          <w:color w:val="000000"/>
        </w:rPr>
      </w:pPr>
      <w:r>
        <w:rPr>
          <w:i/>
          <w:iCs/>
          <w:color w:val="000000"/>
        </w:rPr>
        <w:t>(Discutir y argumentar la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b/>
          <w:bCs/>
          <w:i/>
          <w:iCs/>
          <w:color w:val="000000"/>
        </w:rPr>
        <w:t>aplicabilidad y generalización</w:t>
      </w:r>
      <w:r>
        <w:rPr>
          <w:rStyle w:val="apple-converted-space"/>
          <w:rFonts w:eastAsiaTheme="majorEastAsia"/>
          <w:i/>
          <w:iCs/>
          <w:color w:val="000000"/>
        </w:rPr>
        <w:t> </w:t>
      </w:r>
      <w:r>
        <w:rPr>
          <w:i/>
          <w:iCs/>
          <w:color w:val="000000"/>
        </w:rPr>
        <w:t>de los resultados obtenidos en el contexto clínico real de la especialidad. Explicar el aporte del estudio a la generación de nuevo conocimiento.)</w:t>
      </w:r>
    </w:p>
    <w:p w14:paraId="6AF87607" w14:textId="2BBFF529" w:rsidR="00D60F58" w:rsidRDefault="00D60F58" w:rsidP="00D60F58">
      <w:pPr>
        <w:pStyle w:val="NormalWeb"/>
        <w:numPr>
          <w:ilvl w:val="1"/>
          <w:numId w:val="3"/>
        </w:numPr>
        <w:rPr>
          <w:color w:val="000000"/>
        </w:rPr>
      </w:pPr>
      <w:r>
        <w:rPr>
          <w:color w:val="000000"/>
        </w:rPr>
        <w:t xml:space="preserve"> </w:t>
      </w:r>
      <w:r w:rsidRPr="00D60F58">
        <w:rPr>
          <w:color w:val="000000"/>
        </w:rPr>
        <w:t>Limitaciones del Estudio y Sesgos</w:t>
      </w:r>
    </w:p>
    <w:p w14:paraId="3C362422" w14:textId="6058E925" w:rsidR="00D60F58" w:rsidRPr="00D60F58" w:rsidRDefault="00D60F58" w:rsidP="00D60F58">
      <w:pPr>
        <w:pStyle w:val="NormalWeb"/>
        <w:rPr>
          <w:i/>
          <w:iCs/>
          <w:color w:val="000000"/>
        </w:rPr>
      </w:pPr>
      <w:r w:rsidRPr="00D60F58">
        <w:rPr>
          <w:i/>
          <w:iCs/>
          <w:color w:val="000000"/>
        </w:rPr>
        <w:t>(Identificar las debilidades metodológicas (</w:t>
      </w:r>
      <w:proofErr w:type="spellStart"/>
      <w:r w:rsidRPr="00D60F58">
        <w:rPr>
          <w:i/>
          <w:iCs/>
          <w:color w:val="000000"/>
        </w:rPr>
        <w:t>e.g</w:t>
      </w:r>
      <w:proofErr w:type="spellEnd"/>
      <w:r w:rsidRPr="00D60F58">
        <w:rPr>
          <w:i/>
          <w:iCs/>
          <w:color w:val="000000"/>
        </w:rPr>
        <w:t>., tamaño de muestra, alcance temporal, instrumentos) y los sesgos potenciales (</w:t>
      </w:r>
      <w:proofErr w:type="spellStart"/>
      <w:r w:rsidRPr="00D60F58">
        <w:rPr>
          <w:i/>
          <w:iCs/>
          <w:color w:val="000000"/>
        </w:rPr>
        <w:t>e.g</w:t>
      </w:r>
      <w:proofErr w:type="spellEnd"/>
      <w:r w:rsidRPr="00D60F58">
        <w:rPr>
          <w:i/>
          <w:iCs/>
          <w:color w:val="000000"/>
        </w:rPr>
        <w:t>., de selección, de información) que pudieron afectar los resultados. Explicar cómo impactan la validez interna/externa y la capacidad de generalización de los hallazgos.)</w:t>
      </w:r>
    </w:p>
    <w:p w14:paraId="7284258D" w14:textId="649E2400" w:rsidR="00D60F58" w:rsidRDefault="00D60F58" w:rsidP="00D60F58">
      <w:pPr>
        <w:pStyle w:val="NormalWeb"/>
        <w:numPr>
          <w:ilvl w:val="1"/>
          <w:numId w:val="3"/>
        </w:numPr>
        <w:rPr>
          <w:color w:val="000000"/>
        </w:rPr>
      </w:pPr>
      <w:r>
        <w:rPr>
          <w:color w:val="000000"/>
        </w:rPr>
        <w:t>Conclusiones</w:t>
      </w:r>
    </w:p>
    <w:p w14:paraId="327AB569" w14:textId="43C1BAD8" w:rsidR="00D60F58" w:rsidRPr="00D60F58" w:rsidRDefault="00D60F58" w:rsidP="00D60F58">
      <w:pPr>
        <w:pStyle w:val="NormalWeb"/>
        <w:rPr>
          <w:i/>
          <w:iCs/>
          <w:color w:val="000000"/>
        </w:rPr>
      </w:pPr>
      <w:r w:rsidRPr="00D60F58">
        <w:rPr>
          <w:i/>
          <w:iCs/>
          <w:color w:val="000000"/>
        </w:rPr>
        <w:t>(Deben ser breves, concisas y claras, presentadas en forma de párrafo continuo o lista numerada. Deben responder directamente al cumplimiento del objetivo general y los objetivos específicos del estudio. No deben incluir datos numéricos (medias, p-valores) ni presentar ideas o hallazgos nuevos no discutidos previamente.)</w:t>
      </w:r>
    </w:p>
    <w:p w14:paraId="5A7C10D2" w14:textId="28D0B097" w:rsidR="00D60F58" w:rsidRDefault="00D60F58" w:rsidP="00D60F58">
      <w:pPr>
        <w:pStyle w:val="NormalWeb"/>
        <w:numPr>
          <w:ilvl w:val="1"/>
          <w:numId w:val="3"/>
        </w:numPr>
        <w:rPr>
          <w:color w:val="000000"/>
        </w:rPr>
      </w:pPr>
      <w:r>
        <w:rPr>
          <w:color w:val="000000"/>
        </w:rPr>
        <w:t>Recomendaciones</w:t>
      </w:r>
    </w:p>
    <w:p w14:paraId="4A2691A8" w14:textId="7D34DD26" w:rsidR="00D60F58" w:rsidRPr="00D60F58" w:rsidRDefault="00D60F58" w:rsidP="00D60F58">
      <w:pPr>
        <w:pStyle w:val="NormalWeb"/>
        <w:rPr>
          <w:i/>
          <w:iCs/>
          <w:color w:val="000000"/>
        </w:rPr>
      </w:pPr>
      <w:r w:rsidRPr="00D60F58">
        <w:rPr>
          <w:i/>
          <w:iCs/>
          <w:color w:val="000000"/>
        </w:rPr>
        <w:t>(Proposiciones basadas en los resultados y las conclusiones para la aplicación inmediata de los hallazgos. Deben ser dirigidas a la práctica clínica, a la gestión institucional, a la política de salud o a los programas de atención, dependiendo del alcance del estudio.)</w:t>
      </w:r>
    </w:p>
    <w:p w14:paraId="2B83E470" w14:textId="105ECE7B" w:rsidR="00D60F58" w:rsidRDefault="00D60F58" w:rsidP="00D60F58">
      <w:pPr>
        <w:pStyle w:val="NormalWeb"/>
        <w:numPr>
          <w:ilvl w:val="1"/>
          <w:numId w:val="3"/>
        </w:numPr>
        <w:rPr>
          <w:color w:val="000000"/>
        </w:rPr>
      </w:pPr>
      <w:r w:rsidRPr="00D60F58">
        <w:rPr>
          <w:color w:val="000000"/>
        </w:rPr>
        <w:t>Proyecciones y Directrices para Futuras Investigaciones</w:t>
      </w:r>
    </w:p>
    <w:p w14:paraId="164DEF3B" w14:textId="61C43E55" w:rsidR="0027084A" w:rsidRDefault="00D60F58" w:rsidP="00690F1D">
      <w:pPr>
        <w:pStyle w:val="NormalWeb"/>
        <w:rPr>
          <w:rFonts w:eastAsiaTheme="majorEastAsia" w:cstheme="majorBidi"/>
          <w:color w:val="000000"/>
          <w:sz w:val="28"/>
          <w:szCs w:val="28"/>
        </w:rPr>
      </w:pPr>
      <w:r w:rsidRPr="00D60F58">
        <w:rPr>
          <w:i/>
          <w:iCs/>
          <w:color w:val="000000"/>
        </w:rPr>
        <w:t>(Texto continuo o lista. Indicar las líneas de investigación que se abren a partir de los resultados obtenidos (proyecciones). Especificar las directrices claras para futuros estudios que profundicen en las limitaciones identificadas o que busquen la aplicación y generalización de los resultados en diferentes poblaciones.)</w:t>
      </w:r>
      <w:r w:rsidR="0027084A">
        <w:rPr>
          <w:color w:val="000000"/>
        </w:rPr>
        <w:br w:type="page"/>
      </w:r>
    </w:p>
    <w:p w14:paraId="3EE115F6" w14:textId="718855BC" w:rsidR="00D27CF6" w:rsidRDefault="00D27CF6" w:rsidP="00183602">
      <w:pPr>
        <w:pStyle w:val="Ttulo3"/>
        <w:rPr>
          <w:color w:val="000000"/>
        </w:rPr>
      </w:pPr>
      <w:r>
        <w:rPr>
          <w:color w:val="000000"/>
        </w:rPr>
        <w:lastRenderedPageBreak/>
        <w:t>REFERENCIAS Y ANEXOS</w:t>
      </w:r>
    </w:p>
    <w:p w14:paraId="28150F0E" w14:textId="77777777" w:rsidR="00D27CF6" w:rsidRPr="00D27CF6" w:rsidRDefault="00D27CF6" w:rsidP="00D27CF6">
      <w:pPr>
        <w:pStyle w:val="Prrafodelista"/>
        <w:ind w:left="1080"/>
      </w:pPr>
    </w:p>
    <w:p w14:paraId="5C145150" w14:textId="574A72E8" w:rsidR="00D27CF6" w:rsidRDefault="00D27CF6" w:rsidP="00D27CF6">
      <w:pPr>
        <w:pStyle w:val="NormalWeb"/>
        <w:rPr>
          <w:color w:val="000000"/>
        </w:rPr>
      </w:pPr>
      <w:r>
        <w:rPr>
          <w:i/>
          <w:iCs/>
          <w:color w:val="000000"/>
        </w:rPr>
        <w:t>(Lista de Referencias Bibliográficas en formato unificado. Incluir Anexos como instrumentos de recolección de datos, consentimientos informados, bases de datos anonimizadas y productos de investigación -tipificados según MINCIENCIAS-)</w:t>
      </w:r>
    </w:p>
    <w:p w14:paraId="2F0BACD0" w14:textId="275303CF" w:rsidR="007879C2" w:rsidRPr="0027629F" w:rsidRDefault="007879C2">
      <w:pPr>
        <w:rPr>
          <w:lang w:val="es-MX"/>
        </w:rPr>
      </w:pPr>
    </w:p>
    <w:sectPr w:rsidR="007879C2" w:rsidRPr="0027629F" w:rsidSect="00690F1D">
      <w:headerReference w:type="default" r:id="rId8"/>
      <w:footerReference w:type="default" r:id="rId9"/>
      <w:pgSz w:w="12240" w:h="15840"/>
      <w:pgMar w:top="1418" w:right="1418" w:bottom="1418" w:left="1418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09141" w14:textId="77777777" w:rsidR="0047283C" w:rsidRDefault="0047283C" w:rsidP="00C42B00">
      <w:pPr>
        <w:spacing w:after="0" w:line="240" w:lineRule="auto"/>
      </w:pPr>
      <w:r>
        <w:separator/>
      </w:r>
    </w:p>
  </w:endnote>
  <w:endnote w:type="continuationSeparator" w:id="0">
    <w:p w14:paraId="0830A293" w14:textId="77777777" w:rsidR="0047283C" w:rsidRDefault="0047283C" w:rsidP="00C42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371F7A4F" w14:paraId="776AA77D" w14:textId="77777777" w:rsidTr="371F7A4F">
      <w:trPr>
        <w:trHeight w:val="300"/>
      </w:trPr>
      <w:tc>
        <w:tcPr>
          <w:tcW w:w="2945" w:type="dxa"/>
        </w:tcPr>
        <w:p w14:paraId="4B0C1369" w14:textId="3DD6E903" w:rsidR="371F7A4F" w:rsidRDefault="371F7A4F" w:rsidP="371F7A4F">
          <w:pPr>
            <w:pStyle w:val="Encabezado"/>
            <w:ind w:left="-115"/>
          </w:pPr>
        </w:p>
      </w:tc>
      <w:tc>
        <w:tcPr>
          <w:tcW w:w="2945" w:type="dxa"/>
        </w:tcPr>
        <w:p w14:paraId="43F3140B" w14:textId="44F8D3F9" w:rsidR="371F7A4F" w:rsidRDefault="371F7A4F" w:rsidP="371F7A4F">
          <w:pPr>
            <w:pStyle w:val="Encabezado"/>
            <w:jc w:val="center"/>
          </w:pPr>
        </w:p>
      </w:tc>
      <w:tc>
        <w:tcPr>
          <w:tcW w:w="2945" w:type="dxa"/>
        </w:tcPr>
        <w:p w14:paraId="67CC9375" w14:textId="23F0AE51" w:rsidR="371F7A4F" w:rsidRDefault="371F7A4F" w:rsidP="371F7A4F">
          <w:pPr>
            <w:pStyle w:val="Encabezado"/>
            <w:ind w:right="-115"/>
            <w:jc w:val="right"/>
          </w:pPr>
        </w:p>
      </w:tc>
    </w:tr>
  </w:tbl>
  <w:p w14:paraId="554A7380" w14:textId="35084B52" w:rsidR="371F7A4F" w:rsidRDefault="371F7A4F" w:rsidP="371F7A4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ED703" w14:textId="77777777" w:rsidR="0047283C" w:rsidRDefault="0047283C" w:rsidP="00C42B00">
      <w:pPr>
        <w:spacing w:after="0" w:line="240" w:lineRule="auto"/>
      </w:pPr>
      <w:r>
        <w:separator/>
      </w:r>
    </w:p>
  </w:footnote>
  <w:footnote w:type="continuationSeparator" w:id="0">
    <w:p w14:paraId="485853FE" w14:textId="77777777" w:rsidR="0047283C" w:rsidRDefault="0047283C" w:rsidP="00C42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C80DD" w14:textId="2016D63C" w:rsidR="00690F1D" w:rsidRDefault="00690F1D">
    <w:pPr>
      <w:pStyle w:val="Encabezado"/>
    </w:pPr>
  </w:p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00" w:firstRow="0" w:lastRow="0" w:firstColumn="0" w:lastColumn="0" w:noHBand="0" w:noVBand="0"/>
    </w:tblPr>
    <w:tblGrid>
      <w:gridCol w:w="2767"/>
      <w:gridCol w:w="3514"/>
      <w:gridCol w:w="1257"/>
      <w:gridCol w:w="1856"/>
    </w:tblGrid>
    <w:tr w:rsidR="00690F1D" w:rsidRPr="0001243F" w14:paraId="06624844" w14:textId="77777777" w:rsidTr="005A1A48">
      <w:trPr>
        <w:trHeight w:val="283"/>
      </w:trPr>
      <w:tc>
        <w:tcPr>
          <w:tcW w:w="1472" w:type="pct"/>
          <w:vMerge w:val="restart"/>
        </w:tcPr>
        <w:p w14:paraId="6C78665D" w14:textId="77777777" w:rsidR="00690F1D" w:rsidRPr="0001243F" w:rsidRDefault="00690F1D" w:rsidP="00690F1D">
          <w:pPr>
            <w:spacing w:after="0" w:line="240" w:lineRule="auto"/>
            <w:jc w:val="center"/>
            <w:rPr>
              <w:rFonts w:ascii="Tahoma" w:eastAsia="Verdana" w:hAnsi="Tahoma" w:cs="Tahoma"/>
              <w:b/>
              <w:bCs/>
            </w:rPr>
          </w:pPr>
          <w:r w:rsidRPr="0001243F">
            <w:rPr>
              <w:rFonts w:ascii="Tahoma" w:hAnsi="Tahoma" w:cs="Tahoma"/>
              <w:b/>
              <w:bCs/>
              <w:noProof/>
              <w:lang w:val="en-US"/>
            </w:rPr>
            <w:drawing>
              <wp:anchor distT="0" distB="0" distL="0" distR="0" simplePos="0" relativeHeight="251659264" behindDoc="1" locked="0" layoutInCell="1" allowOverlap="1" wp14:anchorId="04EE41FC" wp14:editId="436619B8">
                <wp:simplePos x="0" y="0"/>
                <wp:positionH relativeFrom="page">
                  <wp:posOffset>147320</wp:posOffset>
                </wp:positionH>
                <wp:positionV relativeFrom="page">
                  <wp:posOffset>25400</wp:posOffset>
                </wp:positionV>
                <wp:extent cx="1447800" cy="676275"/>
                <wp:effectExtent l="0" t="0" r="0" b="0"/>
                <wp:wrapNone/>
                <wp:docPr id="1" name="image1.jpeg" descr="Un dibujo de una cara feliz&#10;&#10;Descripción generada automáticamente con confianza baj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Un dibujo de una cara feliz&#10;&#10;Descripción generada automáticamente con confianza baja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7800" cy="676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1870" w:type="pct"/>
          <w:vMerge w:val="restart"/>
          <w:vAlign w:val="center"/>
        </w:tcPr>
        <w:p w14:paraId="61FBF3F2" w14:textId="77777777" w:rsidR="00690F1D" w:rsidRPr="0001243F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</w:rPr>
          </w:pPr>
          <w:r w:rsidRPr="0001243F">
            <w:rPr>
              <w:rFonts w:ascii="Tahoma" w:eastAsia="Times New Roman" w:hAnsi="Tahoma" w:cs="Tahoma"/>
              <w:b/>
              <w:bCs/>
              <w:snapToGrid w:val="0"/>
              <w:lang w:val="es-ES_tradnl"/>
            </w:rPr>
            <w:t>INFORME FINAL</w:t>
          </w:r>
          <w:r>
            <w:rPr>
              <w:rFonts w:ascii="Tahoma" w:eastAsia="Times New Roman" w:hAnsi="Tahoma" w:cs="Tahoma"/>
              <w:b/>
              <w:bCs/>
              <w:snapToGrid w:val="0"/>
              <w:lang w:val="es-ES_tradnl"/>
            </w:rPr>
            <w:t xml:space="preserve"> </w:t>
          </w:r>
          <w:r w:rsidRPr="0001243F">
            <w:rPr>
              <w:rFonts w:ascii="Tahoma" w:eastAsia="Times New Roman" w:hAnsi="Tahoma" w:cs="Tahoma"/>
              <w:b/>
              <w:bCs/>
              <w:snapToGrid w:val="0"/>
              <w:lang w:val="es-ES_tradnl"/>
            </w:rPr>
            <w:t>ROYECTO MODALIDAD DE GRADO</w:t>
          </w:r>
        </w:p>
      </w:tc>
      <w:tc>
        <w:tcPr>
          <w:tcW w:w="669" w:type="pct"/>
          <w:vAlign w:val="center"/>
        </w:tcPr>
        <w:p w14:paraId="19CA75FD" w14:textId="77777777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CÓDIGO</w:t>
          </w:r>
        </w:p>
      </w:tc>
      <w:tc>
        <w:tcPr>
          <w:tcW w:w="988" w:type="pct"/>
          <w:vAlign w:val="center"/>
        </w:tcPr>
        <w:p w14:paraId="071D340B" w14:textId="77777777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MG-IN-FO-06</w:t>
          </w:r>
        </w:p>
      </w:tc>
    </w:tr>
    <w:tr w:rsidR="00690F1D" w:rsidRPr="0001243F" w14:paraId="26375C8E" w14:textId="77777777" w:rsidTr="005A1A48">
      <w:trPr>
        <w:trHeight w:val="283"/>
      </w:trPr>
      <w:tc>
        <w:tcPr>
          <w:tcW w:w="1472" w:type="pct"/>
          <w:vMerge/>
        </w:tcPr>
        <w:p w14:paraId="037B0A03" w14:textId="77777777" w:rsidR="00690F1D" w:rsidRPr="0001243F" w:rsidRDefault="00690F1D" w:rsidP="00690F1D">
          <w:pPr>
            <w:spacing w:after="0" w:line="240" w:lineRule="auto"/>
            <w:rPr>
              <w:rFonts w:ascii="Tahoma" w:hAnsi="Tahoma" w:cs="Tahoma"/>
              <w:b/>
              <w:bCs/>
            </w:rPr>
          </w:pPr>
        </w:p>
      </w:tc>
      <w:tc>
        <w:tcPr>
          <w:tcW w:w="1870" w:type="pct"/>
          <w:vMerge/>
          <w:vAlign w:val="center"/>
        </w:tcPr>
        <w:p w14:paraId="223BB623" w14:textId="77777777" w:rsidR="00690F1D" w:rsidRPr="0001243F" w:rsidRDefault="00690F1D" w:rsidP="00690F1D">
          <w:pPr>
            <w:spacing w:after="0" w:line="240" w:lineRule="auto"/>
            <w:rPr>
              <w:rFonts w:ascii="Tahoma" w:hAnsi="Tahoma" w:cs="Tahoma"/>
              <w:b/>
              <w:bCs/>
            </w:rPr>
          </w:pPr>
        </w:p>
      </w:tc>
      <w:tc>
        <w:tcPr>
          <w:tcW w:w="669" w:type="pct"/>
          <w:vAlign w:val="center"/>
        </w:tcPr>
        <w:p w14:paraId="67C71429" w14:textId="77777777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VERSIÓN</w:t>
          </w:r>
        </w:p>
      </w:tc>
      <w:tc>
        <w:tcPr>
          <w:tcW w:w="988" w:type="pct"/>
          <w:vAlign w:val="center"/>
        </w:tcPr>
        <w:p w14:paraId="5B5D529E" w14:textId="0C0EE869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0</w:t>
          </w:r>
          <w:r>
            <w:rPr>
              <w:rFonts w:ascii="Tahoma" w:hAnsi="Tahoma" w:cs="Tahoma"/>
              <w:b/>
              <w:bCs/>
              <w:sz w:val="22"/>
              <w:szCs w:val="22"/>
            </w:rPr>
            <w:t>6</w:t>
          </w:r>
        </w:p>
      </w:tc>
    </w:tr>
    <w:tr w:rsidR="00690F1D" w:rsidRPr="0001243F" w14:paraId="47026D5A" w14:textId="77777777" w:rsidTr="005A1A48">
      <w:trPr>
        <w:trHeight w:val="283"/>
      </w:trPr>
      <w:tc>
        <w:tcPr>
          <w:tcW w:w="1472" w:type="pct"/>
          <w:vMerge/>
        </w:tcPr>
        <w:p w14:paraId="34E66F4E" w14:textId="77777777" w:rsidR="00690F1D" w:rsidRPr="0001243F" w:rsidRDefault="00690F1D" w:rsidP="00690F1D">
          <w:pPr>
            <w:spacing w:after="0" w:line="240" w:lineRule="auto"/>
            <w:rPr>
              <w:rFonts w:ascii="Tahoma" w:hAnsi="Tahoma" w:cs="Tahoma"/>
              <w:b/>
              <w:bCs/>
            </w:rPr>
          </w:pPr>
        </w:p>
      </w:tc>
      <w:tc>
        <w:tcPr>
          <w:tcW w:w="1870" w:type="pct"/>
          <w:vMerge/>
          <w:vAlign w:val="center"/>
        </w:tcPr>
        <w:p w14:paraId="0748D443" w14:textId="77777777" w:rsidR="00690F1D" w:rsidRPr="0001243F" w:rsidRDefault="00690F1D" w:rsidP="00690F1D">
          <w:pPr>
            <w:spacing w:after="0" w:line="240" w:lineRule="auto"/>
            <w:rPr>
              <w:rFonts w:ascii="Tahoma" w:hAnsi="Tahoma" w:cs="Tahoma"/>
              <w:b/>
              <w:bCs/>
            </w:rPr>
          </w:pPr>
        </w:p>
      </w:tc>
      <w:tc>
        <w:tcPr>
          <w:tcW w:w="669" w:type="pct"/>
          <w:vAlign w:val="center"/>
        </w:tcPr>
        <w:p w14:paraId="1003C86A" w14:textId="77777777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FECHA</w:t>
          </w:r>
        </w:p>
      </w:tc>
      <w:tc>
        <w:tcPr>
          <w:tcW w:w="988" w:type="pct"/>
          <w:vAlign w:val="center"/>
        </w:tcPr>
        <w:p w14:paraId="7C2C3537" w14:textId="0DCCD566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2</w:t>
          </w:r>
          <w:r>
            <w:rPr>
              <w:rFonts w:ascii="Tahoma" w:hAnsi="Tahoma" w:cs="Tahoma"/>
              <w:b/>
              <w:bCs/>
              <w:sz w:val="22"/>
              <w:szCs w:val="22"/>
            </w:rPr>
            <w:t>4</w: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-</w:t>
          </w:r>
          <w:r>
            <w:rPr>
              <w:rFonts w:ascii="Tahoma" w:hAnsi="Tahoma" w:cs="Tahoma"/>
              <w:b/>
              <w:bCs/>
              <w:sz w:val="22"/>
              <w:szCs w:val="22"/>
            </w:rPr>
            <w:t>ENE</w: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-202</w:t>
          </w:r>
          <w:r>
            <w:rPr>
              <w:rFonts w:ascii="Tahoma" w:hAnsi="Tahoma" w:cs="Tahoma"/>
              <w:b/>
              <w:bCs/>
              <w:sz w:val="22"/>
              <w:szCs w:val="22"/>
            </w:rPr>
            <w:t>6</w:t>
          </w:r>
        </w:p>
      </w:tc>
    </w:tr>
    <w:tr w:rsidR="00690F1D" w:rsidRPr="0001243F" w14:paraId="0892DB28" w14:textId="77777777" w:rsidTr="005A1A48">
      <w:trPr>
        <w:trHeight w:val="283"/>
      </w:trPr>
      <w:tc>
        <w:tcPr>
          <w:tcW w:w="1472" w:type="pct"/>
          <w:vMerge/>
        </w:tcPr>
        <w:p w14:paraId="4329DE9A" w14:textId="77777777" w:rsidR="00690F1D" w:rsidRPr="0001243F" w:rsidRDefault="00690F1D" w:rsidP="00690F1D">
          <w:pPr>
            <w:spacing w:after="0" w:line="240" w:lineRule="auto"/>
            <w:rPr>
              <w:rFonts w:ascii="Tahoma" w:hAnsi="Tahoma" w:cs="Tahoma"/>
              <w:b/>
              <w:bCs/>
            </w:rPr>
          </w:pPr>
        </w:p>
      </w:tc>
      <w:tc>
        <w:tcPr>
          <w:tcW w:w="1870" w:type="pct"/>
          <w:vMerge/>
          <w:vAlign w:val="center"/>
        </w:tcPr>
        <w:p w14:paraId="384D89AB" w14:textId="77777777" w:rsidR="00690F1D" w:rsidRPr="0001243F" w:rsidRDefault="00690F1D" w:rsidP="00690F1D">
          <w:pPr>
            <w:spacing w:after="0" w:line="240" w:lineRule="auto"/>
            <w:rPr>
              <w:rFonts w:ascii="Tahoma" w:hAnsi="Tahoma" w:cs="Tahoma"/>
              <w:b/>
              <w:bCs/>
            </w:rPr>
          </w:pPr>
        </w:p>
      </w:tc>
      <w:tc>
        <w:tcPr>
          <w:tcW w:w="669" w:type="pct"/>
          <w:vAlign w:val="center"/>
        </w:tcPr>
        <w:p w14:paraId="11A74927" w14:textId="77777777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>PÁGINA</w:t>
          </w:r>
        </w:p>
      </w:tc>
      <w:tc>
        <w:tcPr>
          <w:tcW w:w="988" w:type="pct"/>
          <w:vAlign w:val="center"/>
        </w:tcPr>
        <w:p w14:paraId="59AE2373" w14:textId="77777777" w:rsidR="00690F1D" w:rsidRPr="00690F1D" w:rsidRDefault="00690F1D" w:rsidP="00690F1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fldChar w:fldCharType="begin"/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instrText>PAGE</w:instrTex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fldChar w:fldCharType="separate"/>
          </w:r>
          <w:r w:rsidRPr="00690F1D">
            <w:rPr>
              <w:rFonts w:ascii="Tahoma" w:hAnsi="Tahoma" w:cs="Tahoma"/>
              <w:b/>
              <w:bCs/>
              <w:noProof/>
              <w:sz w:val="22"/>
              <w:szCs w:val="22"/>
            </w:rPr>
            <w:t>1</w: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fldChar w:fldCharType="end"/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t xml:space="preserve"> DE </w: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fldChar w:fldCharType="begin"/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instrText>NUMPAGES</w:instrTex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fldChar w:fldCharType="separate"/>
          </w:r>
          <w:r w:rsidRPr="00690F1D">
            <w:rPr>
              <w:rFonts w:ascii="Tahoma" w:hAnsi="Tahoma" w:cs="Tahoma"/>
              <w:b/>
              <w:bCs/>
              <w:noProof/>
              <w:sz w:val="22"/>
              <w:szCs w:val="22"/>
            </w:rPr>
            <w:t>2</w:t>
          </w:r>
          <w:r w:rsidRPr="00690F1D">
            <w:rPr>
              <w:rFonts w:ascii="Tahoma" w:hAnsi="Tahoma" w:cs="Tahoma"/>
              <w:b/>
              <w:bCs/>
              <w:sz w:val="22"/>
              <w:szCs w:val="22"/>
            </w:rPr>
            <w:fldChar w:fldCharType="end"/>
          </w:r>
        </w:p>
      </w:tc>
    </w:tr>
  </w:tbl>
  <w:p w14:paraId="1D679EA1" w14:textId="07068487" w:rsidR="00690F1D" w:rsidRDefault="00690F1D">
    <w:pPr>
      <w:pStyle w:val="Encabezado"/>
    </w:pPr>
  </w:p>
  <w:p w14:paraId="48BC3B5A" w14:textId="77777777" w:rsidR="00690F1D" w:rsidRDefault="00690F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93841"/>
    <w:multiLevelType w:val="hybridMultilevel"/>
    <w:tmpl w:val="7CC8AAE6"/>
    <w:lvl w:ilvl="0" w:tplc="AF62E5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C2202"/>
    <w:multiLevelType w:val="multilevel"/>
    <w:tmpl w:val="8E3E616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0324D5B"/>
    <w:multiLevelType w:val="multilevel"/>
    <w:tmpl w:val="AC1C268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1664E8"/>
    <w:multiLevelType w:val="multilevel"/>
    <w:tmpl w:val="D9F67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183590"/>
    <w:multiLevelType w:val="multilevel"/>
    <w:tmpl w:val="3724D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076E69"/>
    <w:multiLevelType w:val="multilevel"/>
    <w:tmpl w:val="2862B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E51616"/>
    <w:multiLevelType w:val="multilevel"/>
    <w:tmpl w:val="E0141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3268215">
    <w:abstractNumId w:val="0"/>
  </w:num>
  <w:num w:numId="2" w16cid:durableId="1674912369">
    <w:abstractNumId w:val="1"/>
  </w:num>
  <w:num w:numId="3" w16cid:durableId="1358265699">
    <w:abstractNumId w:val="2"/>
  </w:num>
  <w:num w:numId="4" w16cid:durableId="1326321523">
    <w:abstractNumId w:val="6"/>
  </w:num>
  <w:num w:numId="5" w16cid:durableId="1792237829">
    <w:abstractNumId w:val="4"/>
  </w:num>
  <w:num w:numId="6" w16cid:durableId="2032606660">
    <w:abstractNumId w:val="5"/>
  </w:num>
  <w:num w:numId="7" w16cid:durableId="19603372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41"/>
    <w:rsid w:val="00016250"/>
    <w:rsid w:val="000F086D"/>
    <w:rsid w:val="00137759"/>
    <w:rsid w:val="00183602"/>
    <w:rsid w:val="00191EB6"/>
    <w:rsid w:val="001F5828"/>
    <w:rsid w:val="00225785"/>
    <w:rsid w:val="0027084A"/>
    <w:rsid w:val="0027629F"/>
    <w:rsid w:val="00286D73"/>
    <w:rsid w:val="00375BCB"/>
    <w:rsid w:val="0041697B"/>
    <w:rsid w:val="0044756C"/>
    <w:rsid w:val="00453ED3"/>
    <w:rsid w:val="0047283C"/>
    <w:rsid w:val="00533883"/>
    <w:rsid w:val="005674CD"/>
    <w:rsid w:val="005D4EE9"/>
    <w:rsid w:val="006620D9"/>
    <w:rsid w:val="00685BF7"/>
    <w:rsid w:val="00690F1D"/>
    <w:rsid w:val="0076235A"/>
    <w:rsid w:val="007879C2"/>
    <w:rsid w:val="00843450"/>
    <w:rsid w:val="008B4808"/>
    <w:rsid w:val="008C47CB"/>
    <w:rsid w:val="00934685"/>
    <w:rsid w:val="0094402B"/>
    <w:rsid w:val="00974F41"/>
    <w:rsid w:val="0098626E"/>
    <w:rsid w:val="00994E63"/>
    <w:rsid w:val="00A76024"/>
    <w:rsid w:val="00B06260"/>
    <w:rsid w:val="00B72245"/>
    <w:rsid w:val="00B81BF8"/>
    <w:rsid w:val="00B8796D"/>
    <w:rsid w:val="00C2363A"/>
    <w:rsid w:val="00C42B00"/>
    <w:rsid w:val="00C42E15"/>
    <w:rsid w:val="00C46E0E"/>
    <w:rsid w:val="00D1666F"/>
    <w:rsid w:val="00D27CF6"/>
    <w:rsid w:val="00D60F58"/>
    <w:rsid w:val="00DE5583"/>
    <w:rsid w:val="00E21D2C"/>
    <w:rsid w:val="00EC0F51"/>
    <w:rsid w:val="00ED6086"/>
    <w:rsid w:val="00F206B1"/>
    <w:rsid w:val="00F4199C"/>
    <w:rsid w:val="00F70310"/>
    <w:rsid w:val="00F8029C"/>
    <w:rsid w:val="00FB4C36"/>
    <w:rsid w:val="00FB5261"/>
    <w:rsid w:val="09E6C125"/>
    <w:rsid w:val="371F7A4F"/>
    <w:rsid w:val="63BA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1DB8A0"/>
  <w15:chartTrackingRefBased/>
  <w15:docId w15:val="{6471B2B6-140F-4F62-89D5-1B54D2C5C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42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42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42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42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42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42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42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42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42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2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42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C42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42B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42B0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42B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42B0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42B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42B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42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42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42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42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42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42B0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42B0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42B0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2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2B0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42B0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42B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B00"/>
  </w:style>
  <w:style w:type="paragraph" w:styleId="Piedepgina">
    <w:name w:val="footer"/>
    <w:basedOn w:val="Normal"/>
    <w:link w:val="PiedepginaCar"/>
    <w:uiPriority w:val="99"/>
    <w:unhideWhenUsed/>
    <w:rsid w:val="00C42B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B00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5D4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apple-converted-space">
    <w:name w:val="apple-converted-space"/>
    <w:basedOn w:val="Fuentedeprrafopredeter"/>
    <w:rsid w:val="005D4EE9"/>
  </w:style>
  <w:style w:type="character" w:styleId="Textodelmarcadordeposicin">
    <w:name w:val="Placeholder Text"/>
    <w:basedOn w:val="Fuentedeprrafopredeter"/>
    <w:uiPriority w:val="99"/>
    <w:rsid w:val="005D4EE9"/>
    <w:rPr>
      <w:color w:val="808080"/>
    </w:rPr>
  </w:style>
  <w:style w:type="paragraph" w:styleId="Sinespaciado">
    <w:name w:val="No Spacing"/>
    <w:uiPriority w:val="1"/>
    <w:qFormat/>
    <w:rsid w:val="00B81B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stion%20del%20Cambio\Downloads\MEMBRETE%20UNINAVARRA%20VERTICAL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861AC2CFAFE6C4EA65328AB9383B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6DE93B-07B2-BC4C-AEF4-6E5DA44FF59C}"/>
      </w:docPartPr>
      <w:docPartBody>
        <w:p w:rsidR="00322AC0" w:rsidRDefault="00D968CD" w:rsidP="00D968CD">
          <w:pPr>
            <w:pStyle w:val="5861AC2CFAFE6C4EA65328AB9383B9F4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8181CDA04000334E80D1C1477673D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BB455-1ABF-FD40-BFA4-8CDCE7E4DFD9}"/>
      </w:docPartPr>
      <w:docPartBody>
        <w:p w:rsidR="00322AC0" w:rsidRDefault="00D968CD" w:rsidP="00D968CD">
          <w:pPr>
            <w:pStyle w:val="8181CDA04000334E80D1C1477673D60C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838E477E20F350429F33CDB4E12F65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18F57-183A-3E48-ABB7-BC79938CF9FA}"/>
      </w:docPartPr>
      <w:docPartBody>
        <w:p w:rsidR="00322AC0" w:rsidRDefault="00D968CD" w:rsidP="00D968CD">
          <w:pPr>
            <w:pStyle w:val="838E477E20F350429F33CDB4E12F65DB"/>
          </w:pPr>
          <w:r w:rsidRPr="00B32082">
            <w:rPr>
              <w:rStyle w:val="Textodelmarcadordeposicin"/>
            </w:rPr>
            <w:t>Elija un elemento.</w:t>
          </w:r>
        </w:p>
      </w:docPartBody>
    </w:docPart>
    <w:docPart>
      <w:docPartPr>
        <w:name w:val="233922A723BA8648A9A6541603F429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40B63-2C06-6A4A-A2FA-4CDEF418DC50}"/>
      </w:docPartPr>
      <w:docPartBody>
        <w:p w:rsidR="00322AC0" w:rsidRDefault="00D968CD" w:rsidP="00D968CD">
          <w:pPr>
            <w:pStyle w:val="233922A723BA8648A9A6541603F429F5"/>
          </w:pPr>
          <w:r w:rsidRPr="00677DF9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8CD"/>
    <w:rsid w:val="00322AC0"/>
    <w:rsid w:val="005C44D3"/>
    <w:rsid w:val="0076235A"/>
    <w:rsid w:val="00B86070"/>
    <w:rsid w:val="00CE7C49"/>
    <w:rsid w:val="00D968CD"/>
    <w:rsid w:val="00DD3096"/>
    <w:rsid w:val="00E1242D"/>
    <w:rsid w:val="00F8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MX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rsid w:val="00D968CD"/>
    <w:rPr>
      <w:color w:val="808080"/>
    </w:rPr>
  </w:style>
  <w:style w:type="paragraph" w:customStyle="1" w:styleId="5861AC2CFAFE6C4EA65328AB9383B9F4">
    <w:name w:val="5861AC2CFAFE6C4EA65328AB9383B9F4"/>
    <w:rsid w:val="00D968CD"/>
  </w:style>
  <w:style w:type="paragraph" w:customStyle="1" w:styleId="8181CDA04000334E80D1C1477673D60C">
    <w:name w:val="8181CDA04000334E80D1C1477673D60C"/>
    <w:rsid w:val="00D968CD"/>
  </w:style>
  <w:style w:type="paragraph" w:customStyle="1" w:styleId="838E477E20F350429F33CDB4E12F65DB">
    <w:name w:val="838E477E20F350429F33CDB4E12F65DB"/>
    <w:rsid w:val="00D968CD"/>
  </w:style>
  <w:style w:type="paragraph" w:customStyle="1" w:styleId="233922A723BA8648A9A6541603F429F5">
    <w:name w:val="233922A723BA8648A9A6541603F429F5"/>
    <w:rsid w:val="00D968CD"/>
  </w:style>
  <w:style w:type="paragraph" w:customStyle="1" w:styleId="5771FFE694CF42A989A7880D133652B6">
    <w:name w:val="5771FFE694CF42A989A7880D133652B6"/>
    <w:rsid w:val="00DD3096"/>
    <w:pPr>
      <w:spacing w:after="160" w:line="278" w:lineRule="auto"/>
    </w:pPr>
    <w:rPr>
      <w:lang w:eastAsia="es-C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MEMBRETE UNINAVARRA VERTICAL (1)</Template>
  <TotalTime>8</TotalTime>
  <Pages>18</Pages>
  <Words>1776</Words>
  <Characters>9771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Gestion del Cambio</dc:creator>
  <cp:keywords/>
  <dc:description/>
  <cp:lastModifiedBy>Juan David Tovar Quintero</cp:lastModifiedBy>
  <cp:revision>3</cp:revision>
  <dcterms:created xsi:type="dcterms:W3CDTF">2025-12-19T20:34:00Z</dcterms:created>
  <dcterms:modified xsi:type="dcterms:W3CDTF">2026-01-24T14:59:00Z</dcterms:modified>
</cp:coreProperties>
</file>