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70950" w14:textId="568A37C2" w:rsidR="005D4EE9" w:rsidRPr="008511BA" w:rsidRDefault="005D4EE9" w:rsidP="004826F5">
      <w:pPr>
        <w:pStyle w:val="Ttulo3"/>
        <w:rPr>
          <w:rFonts w:ascii="Times New Roman" w:hAnsi="Times New Roman" w:cs="Times New Roman"/>
          <w:color w:val="000000"/>
        </w:rPr>
      </w:pPr>
      <w:r w:rsidRPr="008511BA">
        <w:rPr>
          <w:rFonts w:ascii="Times New Roman" w:hAnsi="Times New Roman" w:cs="Times New Roman"/>
          <w:color w:val="000000"/>
        </w:rPr>
        <w:t>IDENTIFICACIÓN DEL PROYECTO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548"/>
        <w:gridCol w:w="1559"/>
        <w:gridCol w:w="4721"/>
      </w:tblGrid>
      <w:tr w:rsidR="005D4EE9" w:rsidRPr="008511BA" w14:paraId="03477453" w14:textId="77777777" w:rsidTr="007B0184">
        <w:trPr>
          <w:trHeight w:val="220"/>
        </w:trPr>
        <w:tc>
          <w:tcPr>
            <w:tcW w:w="1443" w:type="pct"/>
            <w:shd w:val="clear" w:color="auto" w:fill="D9D9D9" w:themeFill="background1" w:themeFillShade="D9"/>
            <w:vAlign w:val="center"/>
          </w:tcPr>
          <w:p w14:paraId="71DD7020" w14:textId="77777777" w:rsidR="005D4EE9" w:rsidRPr="008511BA" w:rsidRDefault="005D4EE9" w:rsidP="007B0184">
            <w:pPr>
              <w:rPr>
                <w:rFonts w:eastAsia="Tahoma"/>
                <w:b/>
              </w:rPr>
            </w:pPr>
            <w:r w:rsidRPr="008511BA">
              <w:rPr>
                <w:rFonts w:eastAsia="Tahoma"/>
                <w:b/>
              </w:rPr>
              <w:t>Titulo</w:t>
            </w:r>
          </w:p>
        </w:tc>
        <w:tc>
          <w:tcPr>
            <w:tcW w:w="3557" w:type="pct"/>
            <w:gridSpan w:val="2"/>
            <w:vAlign w:val="center"/>
          </w:tcPr>
          <w:p w14:paraId="572360DA" w14:textId="77777777" w:rsidR="005D4EE9" w:rsidRPr="008511BA" w:rsidRDefault="005D4EE9" w:rsidP="007B0184">
            <w:pPr>
              <w:jc w:val="both"/>
              <w:rPr>
                <w:rFonts w:eastAsia="Tahoma"/>
              </w:rPr>
            </w:pPr>
          </w:p>
        </w:tc>
      </w:tr>
      <w:tr w:rsidR="005D4EE9" w:rsidRPr="008511BA" w14:paraId="00BC3D26" w14:textId="77777777" w:rsidTr="007B0184">
        <w:trPr>
          <w:trHeight w:val="251"/>
        </w:trPr>
        <w:tc>
          <w:tcPr>
            <w:tcW w:w="1443" w:type="pct"/>
            <w:shd w:val="clear" w:color="auto" w:fill="D9D9D9" w:themeFill="background1" w:themeFillShade="D9"/>
            <w:vAlign w:val="center"/>
          </w:tcPr>
          <w:p w14:paraId="6746418F" w14:textId="77777777" w:rsidR="005D4EE9" w:rsidRPr="008511BA" w:rsidRDefault="005D4EE9" w:rsidP="007B0184">
            <w:pPr>
              <w:rPr>
                <w:rFonts w:eastAsia="Tahoma"/>
                <w:b/>
              </w:rPr>
            </w:pPr>
            <w:r w:rsidRPr="008511BA">
              <w:rPr>
                <w:rFonts w:eastAsia="Tahoma"/>
                <w:b/>
              </w:rPr>
              <w:t>Facultad</w:t>
            </w:r>
          </w:p>
        </w:tc>
        <w:sdt>
          <w:sdtPr>
            <w:rPr>
              <w:rFonts w:eastAsia="Tahoma"/>
            </w:rPr>
            <w:id w:val="-1021312267"/>
            <w:placeholder>
              <w:docPart w:val="3C34AF6657C75E49980602F75B174D6C"/>
            </w:placeholder>
            <w:showingPlcHdr/>
            <w:dropDownList>
              <w:listItem w:value="Elija un elemento."/>
              <w:listItem w:displayText="Ciencias de la Salud y Ciencias Básicas" w:value="Ciencias de la Salud y Ciencias Básicas"/>
              <w:listItem w:displayText="Ingenierías, Arquitectura y Urbanismo" w:value="Ingenierías, Arquitectura y Urbanismo"/>
              <w:listItem w:displayText="Humanidades y Ciencias Sociales" w:value="Humanidades y Ciencias Sociales"/>
              <w:listItem w:displayText="Ciencias Económicas y Administrativas" w:value="Ciencias Económicas y Administrativas"/>
              <w:listItem w:displayText="Educación" w:value="Educación"/>
            </w:dropDownList>
          </w:sdtPr>
          <w:sdtContent>
            <w:tc>
              <w:tcPr>
                <w:tcW w:w="3557" w:type="pct"/>
                <w:gridSpan w:val="2"/>
                <w:vAlign w:val="center"/>
              </w:tcPr>
              <w:p w14:paraId="0D4DE7A4" w14:textId="77777777" w:rsidR="005D4EE9" w:rsidRPr="008511BA" w:rsidRDefault="005D4EE9" w:rsidP="007B0184">
                <w:pPr>
                  <w:jc w:val="both"/>
                  <w:rPr>
                    <w:rFonts w:eastAsia="Tahoma"/>
                  </w:rPr>
                </w:pPr>
                <w:r w:rsidRPr="008511BA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5D4EE9" w:rsidRPr="008511BA" w14:paraId="329D8F59" w14:textId="77777777" w:rsidTr="007B0184">
        <w:trPr>
          <w:trHeight w:val="256"/>
        </w:trPr>
        <w:tc>
          <w:tcPr>
            <w:tcW w:w="1443" w:type="pct"/>
            <w:shd w:val="clear" w:color="auto" w:fill="D9D9D9" w:themeFill="background1" w:themeFillShade="D9"/>
            <w:vAlign w:val="center"/>
          </w:tcPr>
          <w:p w14:paraId="5082819E" w14:textId="77777777" w:rsidR="005D4EE9" w:rsidRPr="008511BA" w:rsidRDefault="005D4EE9" w:rsidP="007B0184">
            <w:pPr>
              <w:rPr>
                <w:rFonts w:eastAsia="Tahoma"/>
                <w:b/>
              </w:rPr>
            </w:pPr>
            <w:r w:rsidRPr="008511BA">
              <w:rPr>
                <w:rFonts w:eastAsia="Tahoma"/>
                <w:b/>
              </w:rPr>
              <w:t>Programa</w:t>
            </w:r>
          </w:p>
        </w:tc>
        <w:sdt>
          <w:sdtPr>
            <w:rPr>
              <w:rFonts w:eastAsia="Tahoma"/>
            </w:rPr>
            <w:tag w:val="Programas"/>
            <w:id w:val="1283227333"/>
            <w:placeholder>
              <w:docPart w:val="6E4FE5C50A883B42AAE230DA4E0D9670"/>
            </w:placeholder>
            <w:showingPlcHdr/>
            <w:dropDownList>
              <w:listItem w:value="Elija un elemento."/>
              <w:listItem w:displayText="Medicina" w:value="Medicina"/>
              <w:listItem w:displayText="Enfermería" w:value="Enfermería"/>
              <w:listItem w:displayText="Tecnología en Radiología e Imágenes Diagnósticas" w:value="Tecnología en Radiología e Imágenes Diagnósticas"/>
              <w:listItem w:displayText="Derecho" w:value="Derecho"/>
              <w:listItem w:displayText="Ingeniería Ambiental" w:value="Ingeniería Ambiental"/>
              <w:listItem w:displayText="Ingeniería Industrial" w:value="Ingeniería Industrial"/>
              <w:listItem w:displayText="Administración de Empresas" w:value="Administración de Empresas"/>
              <w:listItem w:displayText="Tecnología en Gestión de Servicios de Salud" w:value="Tecnología en Gestión de Servicios de Salud"/>
              <w:listItem w:displayText="Especialización en Derecho Constitucional y Sistema Interamericano de Derechos Humanosl" w:value="Especialización en Derecho Constitucional y Sistema Interamericano de Derechos Humanosl"/>
              <w:listItem w:displayText="Especialización en Derecho Médico" w:value="Especialización en Derecho Médico"/>
              <w:listItem w:displayText="Especialización en Docencia Universitaria" w:value="Especialización en Docencia Universitaria"/>
              <w:listItem w:displayText="Especialización en Litigación Oral" w:value="Especialización en Litigación Oral"/>
              <w:listItem w:displayText="Especialización en Medicina Familiar " w:value="Especialización en Medicina Familiar "/>
              <w:listItem w:displayText="Especialización en Gerencia de Seguridad y Salud en el Trabajo" w:value="Especialización en Gerencia de Seguridad y Salud en el Trabajo"/>
              <w:listItem w:displayText="Especialización en Derecho Laboral y Seguridad Social" w:value="Especialización en Derecho Laboral y Seguridad Social"/>
            </w:dropDownList>
          </w:sdtPr>
          <w:sdtContent>
            <w:tc>
              <w:tcPr>
                <w:tcW w:w="3557" w:type="pct"/>
                <w:gridSpan w:val="2"/>
                <w:vAlign w:val="center"/>
              </w:tcPr>
              <w:p w14:paraId="39B367B0" w14:textId="77777777" w:rsidR="005D4EE9" w:rsidRPr="008511BA" w:rsidRDefault="005D4EE9" w:rsidP="007B0184">
                <w:pPr>
                  <w:jc w:val="both"/>
                  <w:rPr>
                    <w:rFonts w:eastAsia="Tahoma"/>
                  </w:rPr>
                </w:pPr>
                <w:r w:rsidRPr="008511BA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5D4EE9" w:rsidRPr="008511BA" w14:paraId="70C0517E" w14:textId="77777777" w:rsidTr="007B0184">
        <w:trPr>
          <w:trHeight w:val="256"/>
        </w:trPr>
        <w:tc>
          <w:tcPr>
            <w:tcW w:w="1443" w:type="pc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911CF3" w14:textId="77777777" w:rsidR="005D4EE9" w:rsidRPr="008511BA" w:rsidRDefault="005D4EE9" w:rsidP="007B0184">
            <w:pPr>
              <w:jc w:val="both"/>
              <w:rPr>
                <w:rFonts w:eastAsia="Tahoma"/>
              </w:rPr>
            </w:pPr>
            <w:r w:rsidRPr="008511BA">
              <w:rPr>
                <w:rFonts w:eastAsia="Tahoma"/>
                <w:b/>
              </w:rPr>
              <w:t>Línea de Investigación</w:t>
            </w:r>
          </w:p>
        </w:tc>
        <w:sdt>
          <w:sdtPr>
            <w:rPr>
              <w:rFonts w:eastAsia="Tahoma"/>
            </w:rPr>
            <w:id w:val="252093878"/>
            <w:placeholder>
              <w:docPart w:val="0A4675A7482C1446AAF55924E7BF6353"/>
            </w:placeholder>
            <w:showingPlcHdr/>
            <w:dropDownList>
              <w:listItem w:value="Elija un elemento."/>
              <w:listItem w:displayText="Salud Pública" w:value="Salud Pública"/>
              <w:listItem w:displayText="Ciencias Básicas" w:value="Ciencias Básicas"/>
              <w:listItem w:displayText="Ciencias Clínicas" w:value="Ciencias Clínicas"/>
              <w:listItem w:displayText="Atención Primaria" w:value="Atención Primaria"/>
            </w:dropDownList>
          </w:sdtPr>
          <w:sdtContent>
            <w:tc>
              <w:tcPr>
                <w:tcW w:w="3557" w:type="pct"/>
                <w:gridSpan w:val="2"/>
                <w:vAlign w:val="center"/>
              </w:tcPr>
              <w:p w14:paraId="17108B65" w14:textId="77777777" w:rsidR="005D4EE9" w:rsidRPr="008511BA" w:rsidRDefault="005D4EE9" w:rsidP="007B0184">
                <w:pPr>
                  <w:jc w:val="both"/>
                  <w:rPr>
                    <w:rFonts w:eastAsia="Tahoma"/>
                  </w:rPr>
                </w:pPr>
                <w:r w:rsidRPr="008511BA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5D4EE9" w:rsidRPr="008511BA" w14:paraId="61510360" w14:textId="77777777" w:rsidTr="007B0184">
        <w:trPr>
          <w:trHeight w:val="258"/>
        </w:trPr>
        <w:tc>
          <w:tcPr>
            <w:tcW w:w="2326" w:type="pct"/>
            <w:gridSpan w:val="2"/>
            <w:shd w:val="clear" w:color="auto" w:fill="D9D9D9" w:themeFill="background1" w:themeFillShade="D9"/>
            <w:vAlign w:val="center"/>
          </w:tcPr>
          <w:p w14:paraId="1D034AA2" w14:textId="4335C62A" w:rsidR="005D4EE9" w:rsidRPr="008511BA" w:rsidRDefault="005D4EE9" w:rsidP="007B0184">
            <w:pPr>
              <w:rPr>
                <w:rFonts w:eastAsia="Tahoma"/>
              </w:rPr>
            </w:pPr>
            <w:r w:rsidRPr="008511BA">
              <w:rPr>
                <w:rFonts w:eastAsia="Tahoma"/>
                <w:b/>
              </w:rPr>
              <w:t xml:space="preserve">Semillero de Investigación </w:t>
            </w:r>
          </w:p>
        </w:tc>
        <w:tc>
          <w:tcPr>
            <w:tcW w:w="2674" w:type="pct"/>
            <w:vAlign w:val="center"/>
          </w:tcPr>
          <w:p w14:paraId="2252E612" w14:textId="4FCC88E0" w:rsidR="005D4EE9" w:rsidRPr="008511BA" w:rsidRDefault="00C6624C" w:rsidP="007B0184">
            <w:pPr>
              <w:jc w:val="both"/>
              <w:rPr>
                <w:rFonts w:eastAsia="Tahoma"/>
                <w:color w:val="D1D1D1" w:themeColor="background2" w:themeShade="E6"/>
              </w:rPr>
            </w:pPr>
            <w:r w:rsidRPr="008511BA">
              <w:rPr>
                <w:rFonts w:eastAsia="Tahoma"/>
                <w:color w:val="A6A6A6" w:themeColor="background1" w:themeShade="A6"/>
              </w:rPr>
              <w:t>En caso de que el proyecto sea parte de las actividades de algún semillero de investigación, escriba acá el nombre del semillero y en los anexos incluya el aval del semillero para la modalidad de grado y el aval del consejo de Facultad para el funcionamiento del Semillero</w:t>
            </w:r>
          </w:p>
        </w:tc>
      </w:tr>
      <w:tr w:rsidR="005D4EE9" w:rsidRPr="008511BA" w14:paraId="6ECD5965" w14:textId="77777777" w:rsidTr="007B0184">
        <w:trPr>
          <w:trHeight w:val="266"/>
        </w:trPr>
        <w:tc>
          <w:tcPr>
            <w:tcW w:w="2326" w:type="pct"/>
            <w:gridSpan w:val="2"/>
            <w:shd w:val="clear" w:color="auto" w:fill="D9D9D9" w:themeFill="background1" w:themeFillShade="D9"/>
            <w:vAlign w:val="center"/>
          </w:tcPr>
          <w:p w14:paraId="7BFB549C" w14:textId="77777777" w:rsidR="005D4EE9" w:rsidRPr="008511BA" w:rsidRDefault="005D4EE9" w:rsidP="007B0184">
            <w:pPr>
              <w:shd w:val="clear" w:color="auto" w:fill="D9D9D9" w:themeFill="background1" w:themeFillShade="D9"/>
              <w:rPr>
                <w:rFonts w:eastAsia="Tahoma"/>
              </w:rPr>
            </w:pPr>
            <w:r w:rsidRPr="008511BA">
              <w:rPr>
                <w:rFonts w:eastAsia="Tahoma"/>
                <w:b/>
              </w:rPr>
              <w:t xml:space="preserve">Duración del Proyecto </w:t>
            </w:r>
            <w:r w:rsidRPr="008511BA">
              <w:rPr>
                <w:rFonts w:eastAsia="Tahoma"/>
                <w:bCs/>
                <w:i/>
                <w:iCs/>
              </w:rPr>
              <w:t>(en meses)</w:t>
            </w:r>
          </w:p>
        </w:tc>
        <w:tc>
          <w:tcPr>
            <w:tcW w:w="2674" w:type="pct"/>
            <w:vAlign w:val="center"/>
          </w:tcPr>
          <w:p w14:paraId="73E9E399" w14:textId="77777777" w:rsidR="005D4EE9" w:rsidRPr="008511BA" w:rsidRDefault="005D4EE9" w:rsidP="007B0184">
            <w:pPr>
              <w:jc w:val="both"/>
              <w:rPr>
                <w:rFonts w:eastAsia="Tahoma"/>
              </w:rPr>
            </w:pPr>
          </w:p>
        </w:tc>
      </w:tr>
      <w:tr w:rsidR="005D4EE9" w:rsidRPr="008511BA" w14:paraId="6D91E677" w14:textId="77777777" w:rsidTr="007B0184">
        <w:trPr>
          <w:trHeight w:val="266"/>
        </w:trPr>
        <w:tc>
          <w:tcPr>
            <w:tcW w:w="2326" w:type="pct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EB586C" w14:textId="77777777" w:rsidR="005D4EE9" w:rsidRPr="008511BA" w:rsidRDefault="005D4EE9" w:rsidP="007B0184">
            <w:pPr>
              <w:jc w:val="both"/>
              <w:rPr>
                <w:rFonts w:eastAsia="Tahoma"/>
              </w:rPr>
            </w:pPr>
            <w:r w:rsidRPr="008511BA">
              <w:rPr>
                <w:rFonts w:eastAsia="Tahoma"/>
                <w:b/>
              </w:rPr>
              <w:t xml:space="preserve">Tipo de Modalidad de Grado </w:t>
            </w:r>
            <w:r w:rsidRPr="008511BA">
              <w:rPr>
                <w:rFonts w:eastAsia="Tahoma"/>
                <w:bCs/>
                <w:i/>
                <w:iCs/>
              </w:rPr>
              <w:t>(remitirse al acuerdo que reglamenta las modalidades de grado de su facultad)</w:t>
            </w:r>
          </w:p>
        </w:tc>
        <w:tc>
          <w:tcPr>
            <w:tcW w:w="2674" w:type="pct"/>
            <w:tcBorders>
              <w:left w:val="single" w:sz="4" w:space="0" w:color="auto"/>
            </w:tcBorders>
            <w:vAlign w:val="center"/>
          </w:tcPr>
          <w:p w14:paraId="1DAC1442" w14:textId="77777777" w:rsidR="005D4EE9" w:rsidRPr="008511BA" w:rsidRDefault="005D4EE9" w:rsidP="007B0184">
            <w:pPr>
              <w:jc w:val="both"/>
              <w:rPr>
                <w:rFonts w:eastAsia="Tahoma"/>
              </w:rPr>
            </w:pPr>
          </w:p>
        </w:tc>
      </w:tr>
      <w:tr w:rsidR="005D4EE9" w:rsidRPr="008511BA" w14:paraId="22EA128C" w14:textId="77777777" w:rsidTr="007B0184">
        <w:trPr>
          <w:trHeight w:val="284"/>
        </w:trPr>
        <w:tc>
          <w:tcPr>
            <w:tcW w:w="2326" w:type="pct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434FCE" w14:textId="77777777" w:rsidR="005D4EE9" w:rsidRPr="008511BA" w:rsidRDefault="005D4EE9" w:rsidP="007B0184">
            <w:pPr>
              <w:jc w:val="both"/>
              <w:rPr>
                <w:rFonts w:eastAsia="Tahoma"/>
              </w:rPr>
            </w:pPr>
            <w:r w:rsidRPr="008511BA">
              <w:rPr>
                <w:rFonts w:eastAsia="Tahoma"/>
                <w:b/>
              </w:rPr>
              <w:t>Fecha de radicación al CIINA</w:t>
            </w:r>
          </w:p>
        </w:tc>
        <w:sdt>
          <w:sdtPr>
            <w:rPr>
              <w:rFonts w:eastAsia="Tahoma"/>
            </w:rPr>
            <w:id w:val="-453865971"/>
            <w:placeholder>
              <w:docPart w:val="011872D938009F46B398CA0B729EA2B4"/>
            </w:placeholder>
            <w:showingPlcHdr/>
            <w:date w:fullDate="2024-07-10T00:00:00Z">
              <w:dateFormat w:val="d 'de' MMMM 'de' yyyy"/>
              <w:lid w:val="es-CO"/>
              <w:storeMappedDataAs w:val="dateTime"/>
              <w:calendar w:val="gregorian"/>
            </w:date>
          </w:sdtPr>
          <w:sdtContent>
            <w:tc>
              <w:tcPr>
                <w:tcW w:w="2674" w:type="pct"/>
                <w:tcBorders>
                  <w:left w:val="single" w:sz="4" w:space="0" w:color="auto"/>
                </w:tcBorders>
                <w:vAlign w:val="center"/>
              </w:tcPr>
              <w:p w14:paraId="5E594CF4" w14:textId="77777777" w:rsidR="005D4EE9" w:rsidRPr="008511BA" w:rsidRDefault="005D4EE9" w:rsidP="007B0184">
                <w:pPr>
                  <w:jc w:val="both"/>
                  <w:rPr>
                    <w:rFonts w:eastAsia="Tahoma"/>
                  </w:rPr>
                </w:pPr>
                <w:r w:rsidRPr="008511BA">
                  <w:rPr>
                    <w:rStyle w:val="Textodelmarcadordeposicin"/>
                  </w:rPr>
                  <w:t>Haga clic aquí o pulse para escribir una fecha.</w:t>
                </w:r>
              </w:p>
            </w:tc>
          </w:sdtContent>
        </w:sdt>
      </w:tr>
    </w:tbl>
    <w:p w14:paraId="7B7F1B7F" w14:textId="0256D9E4" w:rsidR="005A5714" w:rsidRDefault="005D4EE9" w:rsidP="005D4EE9">
      <w:pPr>
        <w:pStyle w:val="NormalWeb"/>
        <w:rPr>
          <w:b/>
          <w:bCs/>
          <w:color w:val="000000"/>
        </w:rPr>
      </w:pPr>
      <w:r>
        <w:rPr>
          <w:b/>
          <w:bCs/>
          <w:color w:val="000000"/>
        </w:rPr>
        <w:t>Integrante</w:t>
      </w:r>
      <w:r w:rsidR="005A5714">
        <w:rPr>
          <w:b/>
          <w:bCs/>
          <w:color w:val="000000"/>
        </w:rPr>
        <w:t>(s)</w:t>
      </w:r>
      <w:r>
        <w:rPr>
          <w:b/>
          <w:bCs/>
          <w:color w:val="000000"/>
        </w:rPr>
        <w:t xml:space="preserve"> del Proyecto:</w:t>
      </w:r>
    </w:p>
    <w:p w14:paraId="6073D781" w14:textId="1AD2F842" w:rsidR="005D4EE9" w:rsidRDefault="005A5714" w:rsidP="005D4EE9">
      <w:pPr>
        <w:pStyle w:val="NormalWeb"/>
        <w:rPr>
          <w:rStyle w:val="apple-converted-space"/>
          <w:rFonts w:eastAsiaTheme="majorEastAsia"/>
          <w:color w:val="000000"/>
        </w:rPr>
      </w:pPr>
      <w:r>
        <w:rPr>
          <w:rStyle w:val="apple-converted-space"/>
          <w:i/>
          <w:iCs/>
          <w:color w:val="000000"/>
        </w:rPr>
        <w:t>(incluir la totalidad de los estudiantes que conforman el grupo)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0A02F9" w:rsidRPr="00BA15F5" w14:paraId="276DAA6F" w14:textId="77777777" w:rsidTr="00B21D61">
        <w:tc>
          <w:tcPr>
            <w:tcW w:w="2942" w:type="dxa"/>
            <w:vMerge w:val="restart"/>
            <w:vAlign w:val="center"/>
          </w:tcPr>
          <w:p w14:paraId="02EDA1E2" w14:textId="5F3A39CE" w:rsidR="000A02F9" w:rsidRPr="00BA15F5" w:rsidRDefault="000A02F9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Nombre </w:t>
            </w:r>
            <w:r w:rsidR="00D618A7">
              <w:rPr>
                <w:i/>
                <w:iCs/>
                <w:color w:val="000000"/>
              </w:rPr>
              <w:t>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2943" w:type="dxa"/>
          </w:tcPr>
          <w:p w14:paraId="7167FC84" w14:textId="3BA21210" w:rsidR="000A02F9" w:rsidRPr="00BA15F5" w:rsidRDefault="000A02F9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Código </w:t>
            </w:r>
            <w:r w:rsidR="00D618A7">
              <w:rPr>
                <w:i/>
                <w:iCs/>
                <w:color w:val="000000"/>
              </w:rPr>
              <w:t>del 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2943" w:type="dxa"/>
          </w:tcPr>
          <w:p w14:paraId="3D4F549C" w14:textId="2534BAD9" w:rsidR="000A02F9" w:rsidRPr="00BA15F5" w:rsidRDefault="000A02F9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No Documento </w:t>
            </w:r>
            <w:r w:rsidR="00D618A7">
              <w:rPr>
                <w:i/>
                <w:iCs/>
                <w:color w:val="000000"/>
              </w:rPr>
              <w:t>del estudiante</w:t>
            </w:r>
          </w:p>
        </w:tc>
      </w:tr>
      <w:tr w:rsidR="000A02F9" w:rsidRPr="00BA15F5" w14:paraId="621215C1" w14:textId="77777777" w:rsidTr="00B21D61">
        <w:tc>
          <w:tcPr>
            <w:tcW w:w="2942" w:type="dxa"/>
            <w:vMerge/>
          </w:tcPr>
          <w:p w14:paraId="35301BEC" w14:textId="77777777" w:rsidR="000A02F9" w:rsidRDefault="000A02F9" w:rsidP="00B21D61">
            <w:pPr>
              <w:pStyle w:val="NormalWeb"/>
              <w:rPr>
                <w:color w:val="000000"/>
              </w:rPr>
            </w:pPr>
          </w:p>
        </w:tc>
        <w:tc>
          <w:tcPr>
            <w:tcW w:w="2943" w:type="dxa"/>
          </w:tcPr>
          <w:p w14:paraId="11ABFE09" w14:textId="062F60A4" w:rsidR="000A02F9" w:rsidRPr="00BA15F5" w:rsidRDefault="000A02F9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Correo electrónico institucional </w:t>
            </w:r>
            <w:r w:rsidR="00D618A7">
              <w:rPr>
                <w:i/>
                <w:iCs/>
                <w:color w:val="000000"/>
              </w:rPr>
              <w:t>del Estudiante</w:t>
            </w:r>
          </w:p>
        </w:tc>
        <w:tc>
          <w:tcPr>
            <w:tcW w:w="2943" w:type="dxa"/>
          </w:tcPr>
          <w:p w14:paraId="0E3D55D2" w14:textId="7871E414" w:rsidR="000A02F9" w:rsidRPr="00BA15F5" w:rsidRDefault="000A02F9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>O</w:t>
            </w:r>
            <w:r w:rsidR="00D618A7">
              <w:rPr>
                <w:i/>
                <w:iCs/>
                <w:color w:val="000000"/>
              </w:rPr>
              <w:t>RCID del Estudiante</w:t>
            </w:r>
          </w:p>
        </w:tc>
      </w:tr>
      <w:tr w:rsidR="000A02F9" w:rsidRPr="00BA15F5" w14:paraId="6A1B6ADD" w14:textId="77777777" w:rsidTr="00B21D61">
        <w:tc>
          <w:tcPr>
            <w:tcW w:w="2942" w:type="dxa"/>
            <w:vMerge/>
          </w:tcPr>
          <w:p w14:paraId="6AD97D5B" w14:textId="77777777" w:rsidR="000A02F9" w:rsidRDefault="000A02F9" w:rsidP="00B21D61">
            <w:pPr>
              <w:pStyle w:val="NormalWeb"/>
              <w:rPr>
                <w:color w:val="000000"/>
              </w:rPr>
            </w:pPr>
          </w:p>
        </w:tc>
        <w:tc>
          <w:tcPr>
            <w:tcW w:w="2943" w:type="dxa"/>
          </w:tcPr>
          <w:p w14:paraId="34AAE9A5" w14:textId="544DCF42" w:rsidR="000A02F9" w:rsidRPr="00BA15F5" w:rsidRDefault="000A02F9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Link </w:t>
            </w:r>
            <w:proofErr w:type="spellStart"/>
            <w:r w:rsidRPr="00BA15F5">
              <w:rPr>
                <w:i/>
                <w:iCs/>
                <w:color w:val="000000"/>
              </w:rPr>
              <w:t>cvlac</w:t>
            </w:r>
            <w:proofErr w:type="spellEnd"/>
            <w:r w:rsidRPr="00BA15F5">
              <w:rPr>
                <w:i/>
                <w:iCs/>
                <w:color w:val="000000"/>
              </w:rPr>
              <w:t xml:space="preserve"> </w:t>
            </w:r>
            <w:r w:rsidR="00D618A7">
              <w:rPr>
                <w:i/>
                <w:iCs/>
                <w:color w:val="000000"/>
              </w:rPr>
              <w:t>del Estudiante</w:t>
            </w:r>
          </w:p>
        </w:tc>
        <w:tc>
          <w:tcPr>
            <w:tcW w:w="2943" w:type="dxa"/>
          </w:tcPr>
          <w:p w14:paraId="1BD233D6" w14:textId="79FC8D29" w:rsidR="000A02F9" w:rsidRPr="00BA15F5" w:rsidRDefault="000A02F9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Firma a mano del </w:t>
            </w:r>
            <w:r w:rsidR="00D618A7">
              <w:rPr>
                <w:i/>
                <w:iCs/>
                <w:color w:val="000000"/>
              </w:rPr>
              <w:t>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</w:tr>
      <w:tr w:rsidR="00FF7456" w:rsidRPr="00BA15F5" w14:paraId="7960D450" w14:textId="77777777" w:rsidTr="000726C9">
        <w:tc>
          <w:tcPr>
            <w:tcW w:w="2942" w:type="dxa"/>
            <w:vMerge w:val="restart"/>
            <w:vAlign w:val="center"/>
          </w:tcPr>
          <w:p w14:paraId="60F6169F" w14:textId="3854B567" w:rsidR="00FF7456" w:rsidRDefault="00FF7456" w:rsidP="005A5714">
            <w:pPr>
              <w:pStyle w:val="NormalWeb"/>
              <w:rPr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Nombre </w:t>
            </w:r>
            <w:r>
              <w:rPr>
                <w:i/>
                <w:iCs/>
                <w:color w:val="000000"/>
              </w:rPr>
              <w:t>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2943" w:type="dxa"/>
          </w:tcPr>
          <w:p w14:paraId="5BCEC1DA" w14:textId="24C0119A" w:rsidR="00FF7456" w:rsidRPr="00BA15F5" w:rsidRDefault="00FF7456" w:rsidP="005A5714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Código </w:t>
            </w:r>
            <w:r>
              <w:rPr>
                <w:i/>
                <w:iCs/>
                <w:color w:val="000000"/>
              </w:rPr>
              <w:t>del 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2943" w:type="dxa"/>
          </w:tcPr>
          <w:p w14:paraId="25EFBE36" w14:textId="77700AF9" w:rsidR="00FF7456" w:rsidRPr="00BA15F5" w:rsidRDefault="00FF7456" w:rsidP="005A5714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No Documento </w:t>
            </w:r>
            <w:r>
              <w:rPr>
                <w:i/>
                <w:iCs/>
                <w:color w:val="000000"/>
              </w:rPr>
              <w:t>del estudiante</w:t>
            </w:r>
          </w:p>
        </w:tc>
      </w:tr>
      <w:tr w:rsidR="00FF7456" w:rsidRPr="00BA15F5" w14:paraId="3E612307" w14:textId="77777777" w:rsidTr="000726C9">
        <w:tc>
          <w:tcPr>
            <w:tcW w:w="2942" w:type="dxa"/>
            <w:vMerge/>
          </w:tcPr>
          <w:p w14:paraId="4AF5F2D4" w14:textId="77777777" w:rsidR="00FF7456" w:rsidRPr="00BA15F5" w:rsidRDefault="00FF7456" w:rsidP="005A5714">
            <w:pPr>
              <w:pStyle w:val="NormalWeb"/>
              <w:rPr>
                <w:i/>
                <w:iCs/>
                <w:color w:val="000000"/>
              </w:rPr>
            </w:pPr>
          </w:p>
        </w:tc>
        <w:tc>
          <w:tcPr>
            <w:tcW w:w="2943" w:type="dxa"/>
          </w:tcPr>
          <w:p w14:paraId="58718807" w14:textId="2F898DA6" w:rsidR="00FF7456" w:rsidRPr="00BA15F5" w:rsidRDefault="00FF7456" w:rsidP="005A5714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Correo electrónico institucional </w:t>
            </w:r>
            <w:r>
              <w:rPr>
                <w:i/>
                <w:iCs/>
                <w:color w:val="000000"/>
              </w:rPr>
              <w:t>del Estudiante</w:t>
            </w:r>
          </w:p>
        </w:tc>
        <w:tc>
          <w:tcPr>
            <w:tcW w:w="2943" w:type="dxa"/>
          </w:tcPr>
          <w:p w14:paraId="167C6CA8" w14:textId="4B0BE56E" w:rsidR="00FF7456" w:rsidRPr="00BA15F5" w:rsidRDefault="00FF7456" w:rsidP="005A5714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>O</w:t>
            </w:r>
            <w:r>
              <w:rPr>
                <w:i/>
                <w:iCs/>
                <w:color w:val="000000"/>
              </w:rPr>
              <w:t>RCID del Estudiante</w:t>
            </w:r>
          </w:p>
        </w:tc>
      </w:tr>
      <w:tr w:rsidR="00FF7456" w:rsidRPr="00BA15F5" w14:paraId="093EED84" w14:textId="77777777" w:rsidTr="000726C9">
        <w:tc>
          <w:tcPr>
            <w:tcW w:w="2942" w:type="dxa"/>
            <w:vMerge/>
          </w:tcPr>
          <w:p w14:paraId="660FBE60" w14:textId="77777777" w:rsidR="00FF7456" w:rsidRPr="00BA15F5" w:rsidRDefault="00FF7456" w:rsidP="005A5714">
            <w:pPr>
              <w:pStyle w:val="NormalWeb"/>
              <w:rPr>
                <w:i/>
                <w:iCs/>
                <w:color w:val="000000"/>
              </w:rPr>
            </w:pPr>
          </w:p>
        </w:tc>
        <w:tc>
          <w:tcPr>
            <w:tcW w:w="2943" w:type="dxa"/>
          </w:tcPr>
          <w:p w14:paraId="05076662" w14:textId="4E2AA1B1" w:rsidR="00FF7456" w:rsidRPr="00BA15F5" w:rsidRDefault="00FF7456" w:rsidP="005A5714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Link </w:t>
            </w:r>
            <w:proofErr w:type="spellStart"/>
            <w:r w:rsidRPr="00BA15F5">
              <w:rPr>
                <w:i/>
                <w:iCs/>
                <w:color w:val="000000"/>
              </w:rPr>
              <w:t>cvlac</w:t>
            </w:r>
            <w:proofErr w:type="spellEnd"/>
            <w:r w:rsidRPr="00BA15F5">
              <w:rPr>
                <w:i/>
                <w:iCs/>
                <w:color w:val="000000"/>
              </w:rPr>
              <w:t xml:space="preserve"> </w:t>
            </w:r>
            <w:r>
              <w:rPr>
                <w:i/>
                <w:iCs/>
                <w:color w:val="000000"/>
              </w:rPr>
              <w:t>del Estudiante</w:t>
            </w:r>
          </w:p>
        </w:tc>
        <w:tc>
          <w:tcPr>
            <w:tcW w:w="2943" w:type="dxa"/>
          </w:tcPr>
          <w:p w14:paraId="07EF7A99" w14:textId="5489DABE" w:rsidR="00FF7456" w:rsidRPr="00BA15F5" w:rsidRDefault="00FF7456" w:rsidP="005A5714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Firma a mano del </w:t>
            </w:r>
            <w:r>
              <w:rPr>
                <w:i/>
                <w:iCs/>
                <w:color w:val="000000"/>
              </w:rPr>
              <w:t>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</w:tr>
    </w:tbl>
    <w:p w14:paraId="4B05A2D9" w14:textId="77777777" w:rsidR="00C6624C" w:rsidRDefault="00C6624C" w:rsidP="005D4EE9">
      <w:pPr>
        <w:pStyle w:val="NormalWeb"/>
        <w:rPr>
          <w:b/>
          <w:bCs/>
          <w:color w:val="000000"/>
        </w:rPr>
      </w:pPr>
    </w:p>
    <w:p w14:paraId="23401FCF" w14:textId="77777777" w:rsidR="00C6624C" w:rsidRDefault="00C6624C">
      <w:pPr>
        <w:rPr>
          <w:b/>
          <w:bCs/>
          <w:color w:val="000000"/>
        </w:rPr>
      </w:pPr>
      <w:r>
        <w:rPr>
          <w:b/>
          <w:bCs/>
          <w:color w:val="000000"/>
        </w:rPr>
        <w:br w:type="page"/>
      </w:r>
    </w:p>
    <w:p w14:paraId="3FB3A017" w14:textId="32452F9B" w:rsidR="00E949EF" w:rsidRDefault="005D4EE9" w:rsidP="005D4EE9">
      <w:pPr>
        <w:pStyle w:val="NormalWeb"/>
        <w:rPr>
          <w:rStyle w:val="apple-converted-space"/>
          <w:rFonts w:eastAsiaTheme="majorEastAsia"/>
          <w:color w:val="000000"/>
        </w:rPr>
      </w:pPr>
      <w:r>
        <w:rPr>
          <w:b/>
          <w:bCs/>
          <w:color w:val="000000"/>
        </w:rPr>
        <w:lastRenderedPageBreak/>
        <w:t xml:space="preserve">Aval </w:t>
      </w:r>
      <w:r w:rsidR="00E949EF">
        <w:rPr>
          <w:b/>
          <w:bCs/>
          <w:color w:val="000000"/>
        </w:rPr>
        <w:t>Director</w:t>
      </w:r>
      <w:r>
        <w:rPr>
          <w:b/>
          <w:bCs/>
          <w:color w:val="000000"/>
        </w:rPr>
        <w:t xml:space="preserve"> de </w:t>
      </w:r>
      <w:r w:rsidR="00E949EF">
        <w:rPr>
          <w:b/>
          <w:bCs/>
          <w:color w:val="000000"/>
        </w:rPr>
        <w:t>Tesis</w:t>
      </w:r>
      <w:r>
        <w:rPr>
          <w:b/>
          <w:bCs/>
          <w:color w:val="000000"/>
        </w:rPr>
        <w:t>:</w:t>
      </w:r>
      <w:r>
        <w:rPr>
          <w:rStyle w:val="apple-converted-space"/>
          <w:rFonts w:eastAsiaTheme="majorEastAsia"/>
          <w:color w:val="000000"/>
        </w:rPr>
        <w:t> </w:t>
      </w:r>
    </w:p>
    <w:p w14:paraId="74CCC699" w14:textId="77777777" w:rsidR="000A02F9" w:rsidRDefault="000A02F9" w:rsidP="000A02F9">
      <w:pPr>
        <w:spacing w:before="100" w:beforeAutospacing="1" w:after="100" w:afterAutospacing="1"/>
        <w:rPr>
          <w:color w:val="000000"/>
        </w:rPr>
      </w:pPr>
      <w:r w:rsidRPr="00BA15F5">
        <w:rPr>
          <w:b/>
          <w:bCs/>
          <w:color w:val="000000"/>
        </w:rPr>
        <w:t>Declaración de Aval</w:t>
      </w:r>
    </w:p>
    <w:p w14:paraId="6EEBE286" w14:textId="77777777" w:rsidR="000A02F9" w:rsidRPr="00BA15F5" w:rsidRDefault="000A02F9" w:rsidP="000A02F9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>Yo, </w:t>
      </w:r>
      <w:r w:rsidRPr="00BA15F5">
        <w:rPr>
          <w:b/>
          <w:bCs/>
          <w:color w:val="000000"/>
        </w:rPr>
        <w:t>[Nombre Completo del Tutor]</w:t>
      </w:r>
      <w:r w:rsidRPr="00BA15F5">
        <w:rPr>
          <w:color w:val="000000"/>
        </w:rPr>
        <w:t xml:space="preserve">, identificado con [C.C./C.E.] No. [Número de identificación], docente vinculado a </w:t>
      </w:r>
      <w:r>
        <w:rPr>
          <w:color w:val="000000"/>
        </w:rPr>
        <w:t>la Fundación Universitaria Navarra</w:t>
      </w:r>
      <w:r w:rsidRPr="00BA15F5">
        <w:rPr>
          <w:color w:val="000000"/>
        </w:rPr>
        <w:t xml:space="preserve">, en mi calidad de tutor del </w:t>
      </w:r>
      <w:r>
        <w:rPr>
          <w:color w:val="000000"/>
        </w:rPr>
        <w:t xml:space="preserve">presente </w:t>
      </w:r>
      <w:r w:rsidRPr="00BA15F5">
        <w:rPr>
          <w:color w:val="000000"/>
        </w:rPr>
        <w:t>trabajo de grado, hago constar que:</w:t>
      </w:r>
    </w:p>
    <w:p w14:paraId="6A5E3420" w14:textId="77777777" w:rsidR="000A02F9" w:rsidRPr="00BA15F5" w:rsidRDefault="000A02F9" w:rsidP="000A02F9">
      <w:pPr>
        <w:numPr>
          <w:ilvl w:val="0"/>
          <w:numId w:val="2"/>
        </w:num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>He revisado la propuesta en su totalidad y certifico que el tema abordado es coherente con las líneas de investigación del programa y posee el rigor académico necesario para el nivel de formación del estudiante.</w:t>
      </w:r>
    </w:p>
    <w:p w14:paraId="3B029CCC" w14:textId="77777777" w:rsidR="000A02F9" w:rsidRPr="00BA15F5" w:rsidRDefault="000A02F9" w:rsidP="000A02F9">
      <w:pPr>
        <w:numPr>
          <w:ilvl w:val="0"/>
          <w:numId w:val="2"/>
        </w:num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>El documento cumple con los estándares de redacción, estructura metodológica y profundidad analítica exigidos por la institución.</w:t>
      </w:r>
    </w:p>
    <w:p w14:paraId="6E460A89" w14:textId="77777777" w:rsidR="000A02F9" w:rsidRPr="00BA15F5" w:rsidRDefault="000A02F9" w:rsidP="000A02F9">
      <w:pPr>
        <w:numPr>
          <w:ilvl w:val="0"/>
          <w:numId w:val="2"/>
        </w:num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>Los objetivos planteados son realizables dentro de los plazos establecidos y se cuenta con el acceso a los recursos o fuentes de información necesarios para su ejecución.</w:t>
      </w:r>
    </w:p>
    <w:p w14:paraId="100F0E1A" w14:textId="77777777" w:rsidR="000A02F9" w:rsidRPr="00BA15F5" w:rsidRDefault="000A02F9" w:rsidP="000A02F9">
      <w:pPr>
        <w:numPr>
          <w:ilvl w:val="0"/>
          <w:numId w:val="2"/>
        </w:num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>El proyecto representa un aporte [</w:t>
      </w:r>
      <w:r w:rsidRPr="00BA15F5">
        <w:rPr>
          <w:i/>
          <w:iCs/>
          <w:color w:val="000000"/>
        </w:rPr>
        <w:t>científico/social/pedagógico</w:t>
      </w:r>
      <w:r w:rsidRPr="00BA15F5">
        <w:rPr>
          <w:color w:val="000000"/>
        </w:rPr>
        <w:t>] significativo, proponiendo un enfoque original que busca dar solución a una problemática identificada en el área de [</w:t>
      </w:r>
      <w:r w:rsidRPr="00BA15F5">
        <w:rPr>
          <w:i/>
          <w:iCs/>
          <w:color w:val="000000"/>
        </w:rPr>
        <w:t>Área del conocimiento, ej. Medicina</w:t>
      </w:r>
      <w:r w:rsidRPr="00BA15F5">
        <w:rPr>
          <w:color w:val="000000"/>
        </w:rPr>
        <w:t>].</w:t>
      </w:r>
    </w:p>
    <w:p w14:paraId="2C9CB751" w14:textId="77777777" w:rsidR="000A02F9" w:rsidRPr="00BA15F5" w:rsidRDefault="000A02F9" w:rsidP="000A02F9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>Por lo anterior, doy mi </w:t>
      </w:r>
      <w:r w:rsidRPr="00BA15F5">
        <w:rPr>
          <w:b/>
          <w:bCs/>
          <w:color w:val="000000"/>
        </w:rPr>
        <w:t>AVAL POSITIVO</w:t>
      </w:r>
      <w:r w:rsidRPr="00BA15F5">
        <w:rPr>
          <w:color w:val="000000"/>
        </w:rPr>
        <w:t> para que esta propuesta sea presentada ante el comité evaluador correspondiente, asumiendo la responsabilidad de supervisar su desarrollo hasta la culminación del proceso de grado.</w:t>
      </w:r>
    </w:p>
    <w:p w14:paraId="66E073EC" w14:textId="7D655A1D" w:rsidR="000A02F9" w:rsidRPr="000A02F9" w:rsidRDefault="000A02F9" w:rsidP="000A02F9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>Se firma en la ciudad de </w:t>
      </w:r>
      <w:r w:rsidRPr="00BA15F5">
        <w:rPr>
          <w:b/>
          <w:bCs/>
          <w:color w:val="000000"/>
        </w:rPr>
        <w:t>[Ciudad]</w:t>
      </w:r>
      <w:r w:rsidRPr="00BA15F5">
        <w:rPr>
          <w:color w:val="000000"/>
        </w:rPr>
        <w:t>, a los </w:t>
      </w:r>
      <w:r w:rsidRPr="00BA15F5">
        <w:rPr>
          <w:b/>
          <w:bCs/>
          <w:color w:val="000000"/>
        </w:rPr>
        <w:t>[Día]</w:t>
      </w:r>
      <w:r w:rsidRPr="00BA15F5">
        <w:rPr>
          <w:color w:val="000000"/>
        </w:rPr>
        <w:t> días del mes de </w:t>
      </w:r>
      <w:r w:rsidRPr="00BA15F5">
        <w:rPr>
          <w:b/>
          <w:bCs/>
          <w:color w:val="000000"/>
        </w:rPr>
        <w:t>[Mes]</w:t>
      </w:r>
      <w:r w:rsidRPr="00BA15F5">
        <w:rPr>
          <w:color w:val="000000"/>
        </w:rPr>
        <w:t> de </w:t>
      </w:r>
      <w:r w:rsidRPr="00BA15F5">
        <w:rPr>
          <w:b/>
          <w:bCs/>
          <w:color w:val="000000"/>
        </w:rPr>
        <w:t>[Año]</w:t>
      </w:r>
      <w:r w:rsidRPr="00BA15F5">
        <w:rPr>
          <w:color w:val="000000"/>
        </w:rPr>
        <w:t>.</w:t>
      </w:r>
      <w:r w:rsidRPr="00BA15F5">
        <w:rPr>
          <w:color w:val="000000"/>
        </w:rPr>
        <w:br/>
      </w:r>
    </w:p>
    <w:p w14:paraId="4BCC1CEB" w14:textId="77777777" w:rsidR="000A02F9" w:rsidRPr="00BA15F5" w:rsidRDefault="000A02F9" w:rsidP="000A02F9">
      <w:pPr>
        <w:spacing w:line="360" w:lineRule="auto"/>
      </w:pPr>
      <w:r>
        <w:t>___________________________</w:t>
      </w:r>
    </w:p>
    <w:p w14:paraId="707E4AB2" w14:textId="2FF6ECFA" w:rsidR="000A02F9" w:rsidRDefault="000A02F9" w:rsidP="000A02F9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b/>
          <w:bCs/>
          <w:color w:val="000000"/>
        </w:rPr>
        <w:t xml:space="preserve">Firma </w:t>
      </w:r>
      <w:r w:rsidRPr="00F135E6">
        <w:rPr>
          <w:b/>
          <w:bCs/>
          <w:i/>
          <w:iCs/>
          <w:color w:val="000000"/>
        </w:rPr>
        <w:t>(a mano)</w:t>
      </w:r>
      <w:r>
        <w:rPr>
          <w:b/>
          <w:bCs/>
          <w:color w:val="000000"/>
        </w:rPr>
        <w:t xml:space="preserve"> </w:t>
      </w:r>
      <w:r w:rsidRPr="00BA15F5">
        <w:rPr>
          <w:b/>
          <w:bCs/>
          <w:color w:val="000000"/>
        </w:rPr>
        <w:t xml:space="preserve">del </w:t>
      </w:r>
      <w:r w:rsidR="008D24B3">
        <w:rPr>
          <w:b/>
          <w:bCs/>
          <w:color w:val="000000"/>
        </w:rPr>
        <w:t>Directo</w:t>
      </w:r>
      <w:r w:rsidRPr="00BA15F5">
        <w:rPr>
          <w:b/>
          <w:bCs/>
          <w:color w:val="000000"/>
        </w:rPr>
        <w:t>r</w:t>
      </w:r>
      <w:r w:rsidRPr="00BA15F5">
        <w:rPr>
          <w:color w:val="000000"/>
        </w:rPr>
        <w:t> </w:t>
      </w:r>
    </w:p>
    <w:p w14:paraId="38047B03" w14:textId="541223F5" w:rsidR="000A02F9" w:rsidRDefault="000A02F9" w:rsidP="000A02F9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 xml:space="preserve">[Título Académico más alto del </w:t>
      </w:r>
      <w:r w:rsidR="008D24B3">
        <w:rPr>
          <w:color w:val="000000"/>
        </w:rPr>
        <w:t>Direct</w:t>
      </w:r>
      <w:r w:rsidRPr="00BA15F5">
        <w:rPr>
          <w:color w:val="000000"/>
        </w:rPr>
        <w:t xml:space="preserve">or] </w:t>
      </w:r>
    </w:p>
    <w:p w14:paraId="51633762" w14:textId="5DCF490C" w:rsidR="004826F5" w:rsidRDefault="000A02F9" w:rsidP="0041411F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>[Correo electrónico de contacto</w:t>
      </w:r>
      <w:r>
        <w:rPr>
          <w:color w:val="000000"/>
        </w:rPr>
        <w:t xml:space="preserve"> @uninavarra.edu.co</w:t>
      </w:r>
      <w:r w:rsidRPr="00BA15F5">
        <w:rPr>
          <w:color w:val="000000"/>
        </w:rPr>
        <w:t>]</w:t>
      </w:r>
    </w:p>
    <w:p w14:paraId="10AC925F" w14:textId="51E4ACC3" w:rsidR="000456D8" w:rsidRPr="000456D8" w:rsidRDefault="000456D8" w:rsidP="000456D8">
      <w:pPr>
        <w:pStyle w:val="Ttulo3"/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456D8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Aval del Co-director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r w:rsidRPr="000456D8">
        <w:rPr>
          <w:rFonts w:ascii="Times New Roman" w:hAnsi="Times New Roman" w:cs="Times New Roman"/>
          <w:i/>
          <w:iCs/>
          <w:color w:val="000000"/>
          <w:sz w:val="24"/>
          <w:szCs w:val="24"/>
        </w:rPr>
        <w:t>Se utiliza cuando el proyecto tiene dos líderes académicos</w:t>
      </w:r>
      <w:r w:rsidR="00C6624C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en caso de no utilizarse se borra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)</w:t>
      </w:r>
    </w:p>
    <w:p w14:paraId="47780500" w14:textId="77777777" w:rsidR="000456D8" w:rsidRDefault="000456D8" w:rsidP="000456D8">
      <w:pPr>
        <w:pStyle w:val="NormalWeb"/>
        <w:spacing w:line="360" w:lineRule="auto"/>
        <w:rPr>
          <w:color w:val="000000"/>
        </w:rPr>
      </w:pPr>
      <w:r>
        <w:rPr>
          <w:b/>
          <w:bCs/>
          <w:color w:val="000000"/>
        </w:rPr>
        <w:t>CARTA DE AVAL: CO-DIRECCIÓN DE TRABAJO DE GRADO</w:t>
      </w:r>
    </w:p>
    <w:p w14:paraId="6264BD92" w14:textId="0844CF0C" w:rsidR="000456D8" w:rsidRDefault="000456D8" w:rsidP="000456D8">
      <w:pPr>
        <w:pStyle w:val="NormalWeb"/>
        <w:spacing w:line="360" w:lineRule="auto"/>
        <w:rPr>
          <w:color w:val="000000"/>
        </w:rPr>
      </w:pPr>
      <w:r>
        <w:rPr>
          <w:color w:val="000000"/>
        </w:rPr>
        <w:t>Yo,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[Nombre del Co-director]</w:t>
      </w:r>
      <w:r>
        <w:rPr>
          <w:color w:val="000000"/>
        </w:rPr>
        <w:t>, docente de la Fundación Universitaria Navarra, en mi calidad de Co-director de la propuesta titulada: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"[Título del Proyecto]"</w:t>
      </w:r>
      <w:r>
        <w:rPr>
          <w:color w:val="000000"/>
        </w:rPr>
        <w:t>, presentada por el estudiante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[Nombre del Estudiante]</w:t>
      </w:r>
      <w:r>
        <w:rPr>
          <w:color w:val="000000"/>
        </w:rPr>
        <w:t>, certifico que:</w:t>
      </w:r>
    </w:p>
    <w:p w14:paraId="4DC96B72" w14:textId="416D2735" w:rsidR="000456D8" w:rsidRPr="000456D8" w:rsidRDefault="000456D8" w:rsidP="000456D8">
      <w:pPr>
        <w:pStyle w:val="NormalWeb"/>
        <w:numPr>
          <w:ilvl w:val="0"/>
          <w:numId w:val="3"/>
        </w:numPr>
        <w:spacing w:line="360" w:lineRule="auto"/>
        <w:rPr>
          <w:color w:val="000000"/>
        </w:rPr>
      </w:pPr>
      <w:r>
        <w:rPr>
          <w:color w:val="000000"/>
        </w:rPr>
        <w:t xml:space="preserve">He participado activamente en la orientación y estructuración de la propuesta, </w:t>
      </w:r>
      <w:r w:rsidRPr="000456D8">
        <w:rPr>
          <w:color w:val="000000"/>
        </w:rPr>
        <w:t>garantizando su</w:t>
      </w:r>
      <w:r w:rsidRPr="000456D8">
        <w:rPr>
          <w:rStyle w:val="apple-converted-space"/>
          <w:rFonts w:eastAsiaTheme="majorEastAsia"/>
          <w:color w:val="000000"/>
        </w:rPr>
        <w:t> </w:t>
      </w:r>
      <w:r w:rsidRPr="000456D8">
        <w:rPr>
          <w:color w:val="000000"/>
        </w:rPr>
        <w:t>idoneidad</w:t>
      </w:r>
      <w:r w:rsidRPr="000456D8">
        <w:rPr>
          <w:rStyle w:val="apple-converted-space"/>
          <w:rFonts w:eastAsiaTheme="majorEastAsia"/>
          <w:color w:val="000000"/>
        </w:rPr>
        <w:t> </w:t>
      </w:r>
      <w:r w:rsidRPr="000456D8">
        <w:rPr>
          <w:color w:val="000000"/>
        </w:rPr>
        <w:t>metodológica y disciplinar.</w:t>
      </w:r>
    </w:p>
    <w:p w14:paraId="432BD359" w14:textId="518C4459" w:rsidR="000456D8" w:rsidRDefault="000456D8" w:rsidP="000456D8">
      <w:pPr>
        <w:pStyle w:val="NormalWeb"/>
        <w:numPr>
          <w:ilvl w:val="0"/>
          <w:numId w:val="3"/>
        </w:numPr>
        <w:spacing w:line="360" w:lineRule="auto"/>
        <w:rPr>
          <w:color w:val="000000"/>
        </w:rPr>
      </w:pPr>
      <w:r>
        <w:rPr>
          <w:color w:val="000000"/>
        </w:rPr>
        <w:t xml:space="preserve">El documento </w:t>
      </w:r>
      <w:r w:rsidRPr="000456D8">
        <w:rPr>
          <w:color w:val="000000"/>
        </w:rPr>
        <w:t>presenta una</w:t>
      </w:r>
      <w:r w:rsidRPr="000456D8">
        <w:rPr>
          <w:rStyle w:val="apple-converted-space"/>
          <w:rFonts w:eastAsiaTheme="majorEastAsia"/>
          <w:color w:val="000000"/>
        </w:rPr>
        <w:t> </w:t>
      </w:r>
      <w:r w:rsidRPr="000456D8">
        <w:rPr>
          <w:color w:val="000000"/>
        </w:rPr>
        <w:t>calidad</w:t>
      </w:r>
      <w:r w:rsidRPr="000456D8">
        <w:rPr>
          <w:rStyle w:val="apple-converted-space"/>
          <w:rFonts w:eastAsiaTheme="majorEastAsia"/>
          <w:color w:val="000000"/>
        </w:rPr>
        <w:t> </w:t>
      </w:r>
      <w:r w:rsidRPr="000456D8">
        <w:rPr>
          <w:color w:val="000000"/>
        </w:rPr>
        <w:t>académica</w:t>
      </w:r>
      <w:r>
        <w:rPr>
          <w:color w:val="000000"/>
        </w:rPr>
        <w:t xml:space="preserve"> óptima y cumple con los requisitos institucionales para su proceso de evaluación.</w:t>
      </w:r>
    </w:p>
    <w:p w14:paraId="0357DC7F" w14:textId="7DD42D77" w:rsidR="000456D8" w:rsidRDefault="000456D8" w:rsidP="000456D8">
      <w:pPr>
        <w:pStyle w:val="NormalWeb"/>
        <w:numPr>
          <w:ilvl w:val="0"/>
          <w:numId w:val="3"/>
        </w:numPr>
        <w:spacing w:line="360" w:lineRule="auto"/>
        <w:rPr>
          <w:color w:val="000000"/>
        </w:rPr>
      </w:pPr>
      <w:r>
        <w:rPr>
          <w:color w:val="000000"/>
        </w:rPr>
        <w:t>El proyecto aborda una problemática relevante con un enfoque</w:t>
      </w:r>
      <w:r>
        <w:rPr>
          <w:rStyle w:val="apple-converted-space"/>
          <w:rFonts w:eastAsiaTheme="majorEastAsia"/>
          <w:color w:val="000000"/>
        </w:rPr>
        <w:t> </w:t>
      </w:r>
      <w:r w:rsidRPr="000456D8">
        <w:rPr>
          <w:color w:val="000000"/>
        </w:rPr>
        <w:t>novedoso</w:t>
      </w:r>
      <w:r>
        <w:rPr>
          <w:color w:val="000000"/>
        </w:rPr>
        <w:t>, asegurando un aporte significativo al área de [</w:t>
      </w:r>
      <w:r w:rsidRPr="000456D8">
        <w:rPr>
          <w:i/>
          <w:iCs/>
          <w:color w:val="000000"/>
        </w:rPr>
        <w:t>Área del conocimiento</w:t>
      </w:r>
      <w:r>
        <w:rPr>
          <w:color w:val="000000"/>
        </w:rPr>
        <w:t>].</w:t>
      </w:r>
    </w:p>
    <w:p w14:paraId="5CB29B79" w14:textId="5880D422" w:rsidR="000456D8" w:rsidRDefault="000456D8" w:rsidP="000456D8">
      <w:pPr>
        <w:pStyle w:val="NormalWeb"/>
        <w:numPr>
          <w:ilvl w:val="0"/>
          <w:numId w:val="3"/>
        </w:numPr>
        <w:spacing w:line="360" w:lineRule="auto"/>
        <w:rPr>
          <w:color w:val="000000"/>
        </w:rPr>
      </w:pPr>
      <w:r>
        <w:rPr>
          <w:color w:val="000000"/>
        </w:rPr>
        <w:t>Confirmo que el cronograma y los recursos propuestos son</w:t>
      </w:r>
      <w:r>
        <w:rPr>
          <w:rStyle w:val="apple-converted-space"/>
          <w:rFonts w:eastAsiaTheme="majorEastAsia"/>
          <w:color w:val="000000"/>
        </w:rPr>
        <w:t> </w:t>
      </w:r>
      <w:r w:rsidRPr="000456D8">
        <w:rPr>
          <w:color w:val="000000"/>
        </w:rPr>
        <w:t>viables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y que brindaré la supervisión necesaria para el cumplimiento de las metas establecidas.</w:t>
      </w:r>
    </w:p>
    <w:p w14:paraId="6437790B" w14:textId="0DEF1FBF" w:rsidR="000456D8" w:rsidRDefault="000456D8" w:rsidP="000456D8">
      <w:pPr>
        <w:pStyle w:val="NormalWeb"/>
        <w:spacing w:line="360" w:lineRule="auto"/>
        <w:rPr>
          <w:color w:val="000000"/>
        </w:rPr>
      </w:pPr>
      <w:r>
        <w:rPr>
          <w:color w:val="000000"/>
        </w:rPr>
        <w:t>Doy mi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AVAL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para que la propuesta continúe con el trámite administrativo y académico correspondiente.</w:t>
      </w:r>
    </w:p>
    <w:p w14:paraId="5A6D0DDB" w14:textId="77777777" w:rsidR="000456D8" w:rsidRDefault="000456D8" w:rsidP="000456D8">
      <w:pPr>
        <w:pStyle w:val="NormalWeb"/>
        <w:spacing w:line="360" w:lineRule="auto"/>
        <w:rPr>
          <w:color w:val="000000"/>
        </w:rPr>
      </w:pPr>
      <w:r>
        <w:rPr>
          <w:color w:val="000000"/>
        </w:rPr>
        <w:t>Firmado en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[Ciudad]</w:t>
      </w:r>
      <w:r>
        <w:rPr>
          <w:color w:val="000000"/>
        </w:rPr>
        <w:t>, a los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[Día]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de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[Mes]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de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[Año]</w:t>
      </w:r>
      <w:r>
        <w:rPr>
          <w:color w:val="000000"/>
        </w:rPr>
        <w:t>.</w:t>
      </w:r>
    </w:p>
    <w:p w14:paraId="59838812" w14:textId="77777777" w:rsidR="008D24B3" w:rsidRDefault="008D24B3" w:rsidP="000456D8">
      <w:pPr>
        <w:pStyle w:val="NormalWeb"/>
        <w:spacing w:line="360" w:lineRule="auto"/>
        <w:rPr>
          <w:color w:val="000000"/>
        </w:rPr>
      </w:pPr>
    </w:p>
    <w:p w14:paraId="1E6A0E8B" w14:textId="77777777" w:rsidR="008D24B3" w:rsidRDefault="008D24B3" w:rsidP="000456D8">
      <w:pPr>
        <w:pStyle w:val="NormalWeb"/>
        <w:spacing w:line="360" w:lineRule="auto"/>
        <w:rPr>
          <w:color w:val="000000"/>
        </w:rPr>
      </w:pPr>
    </w:p>
    <w:p w14:paraId="43E14A4F" w14:textId="77777777" w:rsidR="008D24B3" w:rsidRPr="00BA15F5" w:rsidRDefault="008D24B3" w:rsidP="008D24B3">
      <w:pPr>
        <w:spacing w:line="360" w:lineRule="auto"/>
      </w:pPr>
      <w:r>
        <w:t>___________________________</w:t>
      </w:r>
    </w:p>
    <w:p w14:paraId="34EC8AE6" w14:textId="77777777" w:rsidR="008D24B3" w:rsidRDefault="008D24B3" w:rsidP="008D24B3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b/>
          <w:bCs/>
          <w:color w:val="000000"/>
        </w:rPr>
        <w:t xml:space="preserve">Firma </w:t>
      </w:r>
      <w:r w:rsidRPr="00F135E6">
        <w:rPr>
          <w:b/>
          <w:bCs/>
          <w:i/>
          <w:iCs/>
          <w:color w:val="000000"/>
        </w:rPr>
        <w:t>(a mano)</w:t>
      </w:r>
      <w:r>
        <w:rPr>
          <w:b/>
          <w:bCs/>
          <w:color w:val="000000"/>
        </w:rPr>
        <w:t xml:space="preserve"> </w:t>
      </w:r>
      <w:r w:rsidRPr="00BA15F5">
        <w:rPr>
          <w:b/>
          <w:bCs/>
          <w:color w:val="000000"/>
        </w:rPr>
        <w:t>del Tutor</w:t>
      </w:r>
      <w:r w:rsidRPr="00BA15F5">
        <w:rPr>
          <w:color w:val="000000"/>
        </w:rPr>
        <w:t> </w:t>
      </w:r>
    </w:p>
    <w:p w14:paraId="719956FE" w14:textId="77777777" w:rsidR="008D24B3" w:rsidRDefault="008D24B3" w:rsidP="008D24B3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 xml:space="preserve">[Título Académico más alto del tutor] </w:t>
      </w:r>
    </w:p>
    <w:p w14:paraId="22AB4C61" w14:textId="77777777" w:rsidR="008D24B3" w:rsidRDefault="008D24B3" w:rsidP="008D24B3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>[Correo electrónico de contacto</w:t>
      </w:r>
      <w:r>
        <w:rPr>
          <w:color w:val="000000"/>
        </w:rPr>
        <w:t xml:space="preserve"> @uninavarra.edu.co</w:t>
      </w:r>
      <w:r w:rsidRPr="00BA15F5">
        <w:rPr>
          <w:color w:val="000000"/>
        </w:rPr>
        <w:t>]</w:t>
      </w:r>
    </w:p>
    <w:p w14:paraId="5AD81682" w14:textId="22360F5D" w:rsidR="000456D8" w:rsidRPr="008D24B3" w:rsidRDefault="000456D8" w:rsidP="008D24B3">
      <w:pPr>
        <w:pStyle w:val="Ttulo3"/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D24B3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Aval del Asesor Externo</w:t>
      </w:r>
      <w:r w:rsidR="008D24B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D24B3" w:rsidRPr="008D24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(Se utiliza si por necesidad</w:t>
      </w:r>
      <w:r w:rsidRPr="008D24B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práctica</w:t>
      </w:r>
      <w:r w:rsidRPr="008D24B3">
        <w:rPr>
          <w:rStyle w:val="apple-converted-space"/>
          <w:rFonts w:ascii="Times New Roman" w:hAnsi="Times New Roman" w:cs="Times New Roman"/>
          <w:i/>
          <w:iCs/>
          <w:color w:val="000000"/>
          <w:sz w:val="24"/>
          <w:szCs w:val="24"/>
        </w:rPr>
        <w:t> </w:t>
      </w:r>
      <w:r w:rsidR="008D24B3" w:rsidRPr="008D24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o por</w:t>
      </w:r>
      <w:r w:rsidRPr="008D24B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la</w:t>
      </w:r>
      <w:r w:rsidRPr="008D24B3">
        <w:rPr>
          <w:rStyle w:val="apple-converted-space"/>
          <w:rFonts w:ascii="Times New Roman" w:hAnsi="Times New Roman" w:cs="Times New Roman"/>
          <w:i/>
          <w:iCs/>
          <w:color w:val="000000"/>
          <w:sz w:val="24"/>
          <w:szCs w:val="24"/>
        </w:rPr>
        <w:t> </w:t>
      </w:r>
      <w:r w:rsidRPr="008D24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pertinencia</w:t>
      </w:r>
      <w:r w:rsidR="008D24B3" w:rsidRPr="008D24B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y experticia de un asesor</w:t>
      </w:r>
      <w:r w:rsidRPr="008D24B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extern</w:t>
      </w:r>
      <w:r w:rsidR="008D24B3" w:rsidRPr="008D24B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o para </w:t>
      </w:r>
      <w:r w:rsidRPr="008D24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el proyecto.</w:t>
      </w:r>
      <w:r w:rsidR="00C6624C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En caso de no utilizarse se borra</w:t>
      </w:r>
      <w:r w:rsidR="008D24B3" w:rsidRPr="008D24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)</w:t>
      </w:r>
    </w:p>
    <w:p w14:paraId="2EE45D8F" w14:textId="77777777" w:rsidR="000456D8" w:rsidRDefault="000456D8" w:rsidP="000456D8">
      <w:pPr>
        <w:pStyle w:val="NormalWeb"/>
        <w:spacing w:line="360" w:lineRule="auto"/>
        <w:rPr>
          <w:color w:val="000000"/>
        </w:rPr>
      </w:pPr>
      <w:r>
        <w:rPr>
          <w:b/>
          <w:bCs/>
          <w:color w:val="000000"/>
        </w:rPr>
        <w:t>CARTA DE AVAL: ASESORÍA EXTERNA</w:t>
      </w:r>
    </w:p>
    <w:p w14:paraId="09E5F2BF" w14:textId="77777777" w:rsidR="000456D8" w:rsidRDefault="000456D8" w:rsidP="000456D8">
      <w:pPr>
        <w:pStyle w:val="NormalWeb"/>
        <w:spacing w:line="360" w:lineRule="auto"/>
        <w:rPr>
          <w:color w:val="000000"/>
        </w:rPr>
      </w:pPr>
      <w:r>
        <w:rPr>
          <w:color w:val="000000"/>
        </w:rPr>
        <w:t>Yo,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[Nombre del Asesor]</w:t>
      </w:r>
      <w:r>
        <w:rPr>
          <w:color w:val="000000"/>
        </w:rPr>
        <w:t>, [Título Académico/Especialidad], vinculado a la organización/institución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[Nombre de la Institución Externa]</w:t>
      </w:r>
      <w:r>
        <w:rPr>
          <w:color w:val="000000"/>
        </w:rPr>
        <w:t>, tras haber revisado la propuesta de investigación titulada: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"[Título del Proyecto]"</w:t>
      </w:r>
      <w:r>
        <w:rPr>
          <w:color w:val="000000"/>
        </w:rPr>
        <w:t>, manifiesto que:</w:t>
      </w:r>
    </w:p>
    <w:p w14:paraId="559E3AEA" w14:textId="7E9D05B8" w:rsidR="000456D8" w:rsidRPr="008D24B3" w:rsidRDefault="000456D8" w:rsidP="000456D8">
      <w:pPr>
        <w:pStyle w:val="NormalWeb"/>
        <w:numPr>
          <w:ilvl w:val="0"/>
          <w:numId w:val="4"/>
        </w:numPr>
        <w:spacing w:line="360" w:lineRule="auto"/>
        <w:rPr>
          <w:color w:val="000000"/>
        </w:rPr>
      </w:pPr>
      <w:r w:rsidRPr="008D24B3">
        <w:rPr>
          <w:color w:val="000000"/>
        </w:rPr>
        <w:t>El proyecto es altamente</w:t>
      </w:r>
      <w:r w:rsidRPr="008D24B3">
        <w:rPr>
          <w:rStyle w:val="apple-converted-space"/>
          <w:rFonts w:eastAsiaTheme="majorEastAsia"/>
          <w:color w:val="000000"/>
        </w:rPr>
        <w:t> </w:t>
      </w:r>
      <w:r w:rsidRPr="008D24B3">
        <w:rPr>
          <w:color w:val="000000"/>
        </w:rPr>
        <w:t>pertinente</w:t>
      </w:r>
      <w:r w:rsidRPr="008D24B3">
        <w:rPr>
          <w:rStyle w:val="apple-converted-space"/>
          <w:rFonts w:eastAsiaTheme="majorEastAsia"/>
          <w:color w:val="000000"/>
        </w:rPr>
        <w:t> </w:t>
      </w:r>
      <w:r w:rsidRPr="008D24B3">
        <w:rPr>
          <w:color w:val="000000"/>
        </w:rPr>
        <w:t>para el sector de [Mencionar sector, ej. Salud Pública / Educación Superior], respondiendo a necesidades reales del entorno.</w:t>
      </w:r>
    </w:p>
    <w:p w14:paraId="3246FF52" w14:textId="0ED4E054" w:rsidR="000456D8" w:rsidRPr="008D24B3" w:rsidRDefault="000456D8" w:rsidP="000456D8">
      <w:pPr>
        <w:pStyle w:val="NormalWeb"/>
        <w:numPr>
          <w:ilvl w:val="0"/>
          <w:numId w:val="4"/>
        </w:numPr>
        <w:spacing w:line="360" w:lineRule="auto"/>
        <w:rPr>
          <w:color w:val="000000"/>
        </w:rPr>
      </w:pPr>
      <w:r w:rsidRPr="008D24B3">
        <w:rPr>
          <w:color w:val="000000"/>
        </w:rPr>
        <w:t>Los fundamentos técnicos y científicos expresados en el documento son</w:t>
      </w:r>
      <w:r w:rsidRPr="008D24B3">
        <w:rPr>
          <w:rStyle w:val="apple-converted-space"/>
          <w:rFonts w:eastAsiaTheme="majorEastAsia"/>
          <w:color w:val="000000"/>
        </w:rPr>
        <w:t> </w:t>
      </w:r>
      <w:r w:rsidRPr="008D24B3">
        <w:rPr>
          <w:color w:val="000000"/>
        </w:rPr>
        <w:t>idóneos</w:t>
      </w:r>
      <w:r w:rsidRPr="008D24B3">
        <w:rPr>
          <w:rStyle w:val="apple-converted-space"/>
          <w:rFonts w:eastAsiaTheme="majorEastAsia"/>
          <w:color w:val="000000"/>
        </w:rPr>
        <w:t> </w:t>
      </w:r>
      <w:r w:rsidRPr="008D24B3">
        <w:rPr>
          <w:color w:val="000000"/>
        </w:rPr>
        <w:t>y reflejan un manejo actualizado de la evidencia.</w:t>
      </w:r>
    </w:p>
    <w:p w14:paraId="68BDBE3C" w14:textId="17AEB589" w:rsidR="000456D8" w:rsidRPr="008D24B3" w:rsidRDefault="000456D8" w:rsidP="000456D8">
      <w:pPr>
        <w:pStyle w:val="NormalWeb"/>
        <w:numPr>
          <w:ilvl w:val="0"/>
          <w:numId w:val="4"/>
        </w:numPr>
        <w:spacing w:line="360" w:lineRule="auto"/>
        <w:rPr>
          <w:color w:val="000000"/>
        </w:rPr>
      </w:pPr>
      <w:r w:rsidRPr="008D24B3">
        <w:rPr>
          <w:color w:val="000000"/>
        </w:rPr>
        <w:t>Certifico la</w:t>
      </w:r>
      <w:r w:rsidRPr="008D24B3">
        <w:rPr>
          <w:rStyle w:val="apple-converted-space"/>
          <w:rFonts w:eastAsiaTheme="majorEastAsia"/>
          <w:color w:val="000000"/>
        </w:rPr>
        <w:t> </w:t>
      </w:r>
      <w:r w:rsidRPr="008D24B3">
        <w:rPr>
          <w:color w:val="000000"/>
        </w:rPr>
        <w:t>utilidad</w:t>
      </w:r>
      <w:r w:rsidRPr="008D24B3">
        <w:rPr>
          <w:rStyle w:val="apple-converted-space"/>
          <w:rFonts w:eastAsiaTheme="majorEastAsia"/>
          <w:color w:val="000000"/>
        </w:rPr>
        <w:t> </w:t>
      </w:r>
      <w:r w:rsidRPr="008D24B3">
        <w:rPr>
          <w:color w:val="000000"/>
        </w:rPr>
        <w:t>del proyecto, considerando que sus resultados tendrán un impacto positivo en [Población o área de impacto].</w:t>
      </w:r>
    </w:p>
    <w:p w14:paraId="5237EEA5" w14:textId="24770A09" w:rsidR="000456D8" w:rsidRPr="008D24B3" w:rsidRDefault="000456D8" w:rsidP="000456D8">
      <w:pPr>
        <w:pStyle w:val="NormalWeb"/>
        <w:numPr>
          <w:ilvl w:val="0"/>
          <w:numId w:val="4"/>
        </w:numPr>
        <w:spacing w:line="360" w:lineRule="auto"/>
        <w:rPr>
          <w:color w:val="000000"/>
        </w:rPr>
      </w:pPr>
      <w:r w:rsidRPr="008D24B3">
        <w:rPr>
          <w:color w:val="000000"/>
        </w:rPr>
        <w:t>La propuesta presenta elementos de</w:t>
      </w:r>
      <w:r w:rsidRPr="008D24B3">
        <w:rPr>
          <w:rStyle w:val="apple-converted-space"/>
          <w:rFonts w:eastAsiaTheme="majorEastAsia"/>
          <w:color w:val="000000"/>
        </w:rPr>
        <w:t> </w:t>
      </w:r>
      <w:r w:rsidRPr="008D24B3">
        <w:rPr>
          <w:color w:val="000000"/>
        </w:rPr>
        <w:t>novedad</w:t>
      </w:r>
      <w:r w:rsidRPr="008D24B3">
        <w:rPr>
          <w:rStyle w:val="apple-converted-space"/>
          <w:rFonts w:eastAsiaTheme="majorEastAsia"/>
          <w:color w:val="000000"/>
        </w:rPr>
        <w:t> </w:t>
      </w:r>
      <w:r w:rsidRPr="008D24B3">
        <w:rPr>
          <w:color w:val="000000"/>
        </w:rPr>
        <w:t>que la distinguen de trabajos previos en la región/área.</w:t>
      </w:r>
    </w:p>
    <w:p w14:paraId="46CB0A88" w14:textId="77777777" w:rsidR="000456D8" w:rsidRDefault="000456D8" w:rsidP="000456D8">
      <w:pPr>
        <w:pStyle w:val="NormalWeb"/>
        <w:spacing w:line="360" w:lineRule="auto"/>
        <w:rPr>
          <w:color w:val="000000"/>
        </w:rPr>
      </w:pPr>
      <w:r>
        <w:rPr>
          <w:color w:val="000000"/>
        </w:rPr>
        <w:t>En razón de lo anterior, otorgo mi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AVAL Y RESPALDO EXPERTO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a la presente propuesta, comprometiéndome a brindar la asesoría técnica necesaria para asegurar la excelencia de los resultados.</w:t>
      </w:r>
    </w:p>
    <w:p w14:paraId="765FCE08" w14:textId="77777777" w:rsidR="000456D8" w:rsidRDefault="000456D8" w:rsidP="000456D8">
      <w:pPr>
        <w:pStyle w:val="NormalWeb"/>
        <w:spacing w:line="360" w:lineRule="auto"/>
        <w:rPr>
          <w:color w:val="000000"/>
        </w:rPr>
      </w:pPr>
      <w:r>
        <w:rPr>
          <w:color w:val="000000"/>
        </w:rPr>
        <w:t>Firmado en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[Ciudad]</w:t>
      </w:r>
      <w:r>
        <w:rPr>
          <w:color w:val="000000"/>
        </w:rPr>
        <w:t>, a los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[Día]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de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[Mes]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de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[Año]</w:t>
      </w:r>
      <w:r>
        <w:rPr>
          <w:color w:val="000000"/>
        </w:rPr>
        <w:t>.</w:t>
      </w:r>
    </w:p>
    <w:p w14:paraId="0018393A" w14:textId="77777777" w:rsidR="008D24B3" w:rsidRDefault="008D24B3" w:rsidP="000456D8">
      <w:pPr>
        <w:pStyle w:val="NormalWeb"/>
        <w:spacing w:line="360" w:lineRule="auto"/>
        <w:rPr>
          <w:color w:val="000000"/>
        </w:rPr>
      </w:pPr>
    </w:p>
    <w:p w14:paraId="6E14CB2F" w14:textId="77777777" w:rsidR="008D24B3" w:rsidRPr="00BA15F5" w:rsidRDefault="008D24B3" w:rsidP="008D24B3">
      <w:pPr>
        <w:spacing w:line="360" w:lineRule="auto"/>
      </w:pPr>
      <w:r>
        <w:t>___________________________</w:t>
      </w:r>
    </w:p>
    <w:p w14:paraId="2EC3ABB5" w14:textId="77777777" w:rsidR="008D24B3" w:rsidRDefault="008D24B3" w:rsidP="008D24B3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b/>
          <w:bCs/>
          <w:color w:val="000000"/>
        </w:rPr>
        <w:t xml:space="preserve">Firma </w:t>
      </w:r>
      <w:r w:rsidRPr="00F135E6">
        <w:rPr>
          <w:b/>
          <w:bCs/>
          <w:i/>
          <w:iCs/>
          <w:color w:val="000000"/>
        </w:rPr>
        <w:t>(a mano)</w:t>
      </w:r>
      <w:r>
        <w:rPr>
          <w:b/>
          <w:bCs/>
          <w:color w:val="000000"/>
        </w:rPr>
        <w:t xml:space="preserve"> </w:t>
      </w:r>
      <w:r w:rsidRPr="00BA15F5">
        <w:rPr>
          <w:b/>
          <w:bCs/>
          <w:color w:val="000000"/>
        </w:rPr>
        <w:t>del Tutor</w:t>
      </w:r>
      <w:r w:rsidRPr="00BA15F5">
        <w:rPr>
          <w:color w:val="000000"/>
        </w:rPr>
        <w:t> </w:t>
      </w:r>
    </w:p>
    <w:p w14:paraId="239F0C4F" w14:textId="77777777" w:rsidR="008D24B3" w:rsidRDefault="008D24B3" w:rsidP="008D24B3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 xml:space="preserve">[Título Académico más alto del tutor] </w:t>
      </w:r>
    </w:p>
    <w:p w14:paraId="44B2EC7F" w14:textId="6F333E25" w:rsidR="000456D8" w:rsidRPr="0041411F" w:rsidRDefault="008D24B3" w:rsidP="0041411F">
      <w:pPr>
        <w:spacing w:before="100" w:beforeAutospacing="1" w:after="100" w:afterAutospacing="1" w:line="360" w:lineRule="auto"/>
        <w:rPr>
          <w:color w:val="000000"/>
        </w:rPr>
      </w:pPr>
      <w:r w:rsidRPr="00BA15F5">
        <w:rPr>
          <w:color w:val="000000"/>
        </w:rPr>
        <w:t>[Correo electrónico de contacto</w:t>
      </w:r>
      <w:r>
        <w:rPr>
          <w:color w:val="000000"/>
        </w:rPr>
        <w:t xml:space="preserve"> @uninavarra.edu.co</w:t>
      </w:r>
      <w:r w:rsidRPr="00BA15F5">
        <w:rPr>
          <w:color w:val="000000"/>
        </w:rPr>
        <w:t>]</w:t>
      </w:r>
    </w:p>
    <w:p w14:paraId="764EEA15" w14:textId="35C493B4" w:rsidR="005D4EE9" w:rsidRPr="005D4EE9" w:rsidRDefault="005D4EE9" w:rsidP="005D4EE9">
      <w:pPr>
        <w:pStyle w:val="Ttulo3"/>
        <w:numPr>
          <w:ilvl w:val="0"/>
          <w:numId w:val="1"/>
        </w:numPr>
        <w:rPr>
          <w:color w:val="000000"/>
        </w:rPr>
      </w:pPr>
      <w:r>
        <w:rPr>
          <w:color w:val="000000"/>
        </w:rPr>
        <w:lastRenderedPageBreak/>
        <w:t>RESUMEN ESTRUCTURADO</w:t>
      </w:r>
    </w:p>
    <w:p w14:paraId="221CF14B" w14:textId="2159D4D7" w:rsidR="005D4EE9" w:rsidRDefault="005D4EE9" w:rsidP="005D4EE9">
      <w:pPr>
        <w:pStyle w:val="NormalWeb"/>
        <w:rPr>
          <w:i/>
          <w:iCs/>
          <w:color w:val="000000"/>
        </w:rPr>
      </w:pPr>
      <w:r>
        <w:rPr>
          <w:i/>
          <w:iCs/>
          <w:color w:val="000000"/>
        </w:rPr>
        <w:t>(</w:t>
      </w:r>
      <w:r w:rsidR="00E949EF" w:rsidRPr="00E949EF">
        <w:rPr>
          <w:i/>
          <w:iCs/>
          <w:color w:val="000000"/>
        </w:rPr>
        <w:t>Máximo 500 palabras. Debe seguir la estructura IMRYD (Introducción, Metodología, Resultados Esperados y Discusión/Pertinencia</w:t>
      </w:r>
      <w:r>
        <w:rPr>
          <w:i/>
          <w:iCs/>
          <w:color w:val="000000"/>
        </w:rPr>
        <w:t>)</w:t>
      </w:r>
    </w:p>
    <w:p w14:paraId="36E496AF" w14:textId="77777777" w:rsidR="004826F5" w:rsidRDefault="004826F5" w:rsidP="005D4EE9">
      <w:pPr>
        <w:pStyle w:val="NormalWeb"/>
        <w:rPr>
          <w:i/>
          <w:iCs/>
          <w:color w:val="000000"/>
        </w:rPr>
      </w:pPr>
    </w:p>
    <w:p w14:paraId="380C696A" w14:textId="4833ADEF" w:rsidR="00E949EF" w:rsidRDefault="00E949EF" w:rsidP="00E949EF">
      <w:pPr>
        <w:pStyle w:val="Ttulo3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FUNDAMENTACIÓN TEÓRICA Y CRÍTICA</w:t>
      </w:r>
    </w:p>
    <w:p w14:paraId="0F9AFEF5" w14:textId="77777777" w:rsidR="00E949EF" w:rsidRPr="00E949EF" w:rsidRDefault="00E949EF" w:rsidP="00E949EF">
      <w:pPr>
        <w:pStyle w:val="Prrafodelista"/>
        <w:ind w:left="1080"/>
      </w:pPr>
    </w:p>
    <w:p w14:paraId="4F34D31C" w14:textId="0AED255D" w:rsidR="00E949EF" w:rsidRDefault="00E949EF" w:rsidP="00E949EF">
      <w:pPr>
        <w:pStyle w:val="Ttulo4"/>
        <w:rPr>
          <w:color w:val="000000"/>
        </w:rPr>
      </w:pPr>
      <w:r>
        <w:rPr>
          <w:color w:val="000000"/>
        </w:rPr>
        <w:t>Estado del Arte (Revisión Crítica)</w:t>
      </w:r>
    </w:p>
    <w:p w14:paraId="1634D926" w14:textId="70915ACD" w:rsidR="001B1AE0" w:rsidRDefault="00E949EF" w:rsidP="001B1AE0">
      <w:pPr>
        <w:pStyle w:val="NormalWeb"/>
        <w:rPr>
          <w:i/>
          <w:iCs/>
          <w:color w:val="000000"/>
        </w:rPr>
      </w:pPr>
      <w:r>
        <w:rPr>
          <w:i/>
          <w:iCs/>
          <w:color w:val="000000"/>
        </w:rPr>
        <w:t>(Texto continuo. Revisión exhaustiva y crítica de la literatura.</w:t>
      </w:r>
      <w:r>
        <w:rPr>
          <w:rStyle w:val="apple-converted-space"/>
          <w:rFonts w:eastAsiaTheme="majorEastAsia"/>
          <w:i/>
          <w:iCs/>
          <w:color w:val="000000"/>
        </w:rPr>
        <w:t> </w:t>
      </w:r>
      <w:r w:rsidRPr="00E949EF">
        <w:rPr>
          <w:i/>
          <w:iCs/>
          <w:color w:val="000000"/>
        </w:rPr>
        <w:t>Se debe resaltar explícitamente los vacíos, controversias y los aspectos no resueltos</w:t>
      </w:r>
      <w:r>
        <w:rPr>
          <w:rStyle w:val="apple-converted-space"/>
          <w:rFonts w:eastAsiaTheme="majorEastAsia"/>
          <w:i/>
          <w:iCs/>
          <w:color w:val="000000"/>
        </w:rPr>
        <w:t> </w:t>
      </w:r>
      <w:r>
        <w:rPr>
          <w:i/>
          <w:iCs/>
          <w:color w:val="000000"/>
        </w:rPr>
        <w:t xml:space="preserve">en la literatura científica reciente (últimos 5 años) para demostrar que el </w:t>
      </w:r>
      <w:r w:rsidR="001B1AE0">
        <w:rPr>
          <w:i/>
          <w:iCs/>
          <w:color w:val="000000"/>
        </w:rPr>
        <w:t>estudia</w:t>
      </w:r>
      <w:r>
        <w:rPr>
          <w:i/>
          <w:iCs/>
          <w:color w:val="000000"/>
        </w:rPr>
        <w:t>nte conoce la frontera del conocimiento</w:t>
      </w:r>
      <w:r w:rsidR="001B1AE0">
        <w:rPr>
          <w:i/>
          <w:iCs/>
          <w:color w:val="000000"/>
        </w:rPr>
        <w:t xml:space="preserve"> y adopta una postura epistemológica disciplinar</w:t>
      </w:r>
      <w:r>
        <w:rPr>
          <w:i/>
          <w:iCs/>
          <w:color w:val="000000"/>
        </w:rPr>
        <w:t>.)</w:t>
      </w:r>
    </w:p>
    <w:p w14:paraId="6E17CEAB" w14:textId="60F79C52" w:rsidR="00E949EF" w:rsidRPr="001B1AE0" w:rsidRDefault="00E949EF" w:rsidP="001B1AE0">
      <w:pPr>
        <w:pStyle w:val="NormalWeb"/>
        <w:rPr>
          <w:i/>
          <w:iCs/>
          <w:color w:val="000000"/>
        </w:rPr>
      </w:pPr>
      <w:r w:rsidRPr="001B1AE0">
        <w:rPr>
          <w:i/>
          <w:iCs/>
          <w:color w:val="000000"/>
        </w:rPr>
        <w:t>Línea de Generación de Conocimiento</w:t>
      </w:r>
    </w:p>
    <w:p w14:paraId="22605FFF" w14:textId="5AC31DDF" w:rsidR="00E949EF" w:rsidRDefault="00E949EF" w:rsidP="00E949EF">
      <w:pPr>
        <w:pStyle w:val="NormalWeb"/>
        <w:rPr>
          <w:i/>
          <w:iCs/>
          <w:color w:val="000000"/>
        </w:rPr>
      </w:pPr>
      <w:r>
        <w:rPr>
          <w:i/>
          <w:iCs/>
          <w:color w:val="000000"/>
        </w:rPr>
        <w:t>(Texto continuo. Explicitar cómo el proyecto se inserta en la línea de investigación del programa y cómo se alinea con la misión institucional</w:t>
      </w:r>
      <w:r w:rsidR="00505521">
        <w:rPr>
          <w:i/>
          <w:iCs/>
          <w:color w:val="000000"/>
        </w:rPr>
        <w:t xml:space="preserve"> y el aporte al alcance de los objetivos del desarrollo sostenible de la ONU.</w:t>
      </w:r>
      <w:r w:rsidR="00C73AF6" w:rsidRPr="00C73AF6">
        <w:rPr>
          <w:i/>
          <w:iCs/>
          <w:color w:val="000000"/>
        </w:rPr>
        <w:t xml:space="preserve"> </w:t>
      </w:r>
      <w:r w:rsidR="00C73AF6">
        <w:rPr>
          <w:i/>
          <w:iCs/>
          <w:color w:val="000000"/>
        </w:rPr>
        <w:t>Máximo 500 palabras</w:t>
      </w:r>
      <w:r>
        <w:rPr>
          <w:i/>
          <w:iCs/>
          <w:color w:val="000000"/>
        </w:rPr>
        <w:t>)</w:t>
      </w:r>
    </w:p>
    <w:p w14:paraId="21DD7BF9" w14:textId="77777777" w:rsidR="00C73AF6" w:rsidRDefault="00C73AF6" w:rsidP="00E949EF">
      <w:pPr>
        <w:pStyle w:val="NormalWeb"/>
        <w:rPr>
          <w:color w:val="000000"/>
        </w:rPr>
      </w:pPr>
    </w:p>
    <w:p w14:paraId="742F0ED7" w14:textId="662A21C4" w:rsidR="00E949EF" w:rsidRDefault="00E949EF" w:rsidP="00E949EF">
      <w:pPr>
        <w:pStyle w:val="Ttulo3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PLANTEAMIENTO DEL PROBLEMA Y JUSTIFICACIÓN</w:t>
      </w:r>
    </w:p>
    <w:p w14:paraId="7FA48909" w14:textId="77777777" w:rsidR="00E949EF" w:rsidRPr="00E949EF" w:rsidRDefault="00E949EF" w:rsidP="00E949EF">
      <w:pPr>
        <w:ind w:left="360"/>
      </w:pPr>
    </w:p>
    <w:p w14:paraId="4C593C1A" w14:textId="7A1158F0" w:rsidR="00E949EF" w:rsidRDefault="00E949EF" w:rsidP="00E949EF">
      <w:pPr>
        <w:pStyle w:val="Ttulo4"/>
        <w:rPr>
          <w:color w:val="000000"/>
        </w:rPr>
      </w:pPr>
      <w:r>
        <w:rPr>
          <w:color w:val="000000"/>
        </w:rPr>
        <w:t>Análisis Sistémico del Problema</w:t>
      </w:r>
    </w:p>
    <w:p w14:paraId="16637DCD" w14:textId="77777777" w:rsidR="00E949EF" w:rsidRDefault="00E949EF" w:rsidP="00E949EF">
      <w:pPr>
        <w:pStyle w:val="NormalWeb"/>
        <w:rPr>
          <w:color w:val="000000"/>
        </w:rPr>
      </w:pPr>
      <w:r>
        <w:rPr>
          <w:i/>
          <w:iCs/>
          <w:color w:val="000000"/>
        </w:rPr>
        <w:t>(Texto continuo. Describir el problema no solo como un evento, sino analizando los</w:t>
      </w:r>
      <w:r>
        <w:rPr>
          <w:rStyle w:val="apple-converted-space"/>
          <w:rFonts w:eastAsiaTheme="majorEastAsia"/>
          <w:i/>
          <w:iCs/>
          <w:color w:val="000000"/>
        </w:rPr>
        <w:t> </w:t>
      </w:r>
      <w:r w:rsidRPr="00E949EF">
        <w:rPr>
          <w:i/>
          <w:iCs/>
          <w:color w:val="000000"/>
        </w:rPr>
        <w:t>patrones, estructuras o modelos mentales</w:t>
      </w:r>
      <w:r>
        <w:rPr>
          <w:rStyle w:val="apple-converted-space"/>
          <w:rFonts w:eastAsiaTheme="majorEastAsia"/>
          <w:i/>
          <w:iCs/>
          <w:color w:val="000000"/>
        </w:rPr>
        <w:t> </w:t>
      </w:r>
      <w:r>
        <w:rPr>
          <w:i/>
          <w:iCs/>
          <w:color w:val="000000"/>
        </w:rPr>
        <w:t>que lo sostienen (Modelo del Iceberg, si aplica). Se debe considerar la interrelación de factores clínicos, sociales, farmacológicos, quirúrgicos, y/o económicos que hacen que el problema persista. Se exige un análisis de causas profundas y multidimensionales.)</w:t>
      </w:r>
    </w:p>
    <w:p w14:paraId="56E2A4F1" w14:textId="3BD8E695" w:rsidR="00E949EF" w:rsidRPr="00C73AF6" w:rsidRDefault="00C73AF6" w:rsidP="005D4EE9">
      <w:pPr>
        <w:pStyle w:val="NormalWeb"/>
        <w:rPr>
          <w:i/>
          <w:iCs/>
          <w:color w:val="000000"/>
        </w:rPr>
      </w:pPr>
      <w:r w:rsidRPr="00C73AF6">
        <w:rPr>
          <w:i/>
          <w:iCs/>
          <w:color w:val="000000"/>
        </w:rPr>
        <w:t>Pregunta de Investigación</w:t>
      </w:r>
    </w:p>
    <w:p w14:paraId="6F7B1BF5" w14:textId="41984A5E" w:rsidR="00C73AF6" w:rsidRDefault="00C73AF6" w:rsidP="00C73AF6">
      <w:pPr>
        <w:pStyle w:val="Ttulo4"/>
        <w:rPr>
          <w:color w:val="000000"/>
        </w:rPr>
      </w:pPr>
      <w:r>
        <w:rPr>
          <w:color w:val="000000"/>
        </w:rPr>
        <w:t>Justificación y Aportación Original</w:t>
      </w:r>
    </w:p>
    <w:p w14:paraId="049285C0" w14:textId="7A759827" w:rsidR="00797F89" w:rsidRDefault="00C73AF6" w:rsidP="00C73AF6">
      <w:pPr>
        <w:pStyle w:val="NormalWeb"/>
        <w:rPr>
          <w:i/>
          <w:iCs/>
          <w:color w:val="000000"/>
        </w:rPr>
      </w:pPr>
      <w:r>
        <w:rPr>
          <w:i/>
          <w:iCs/>
          <w:color w:val="000000"/>
        </w:rPr>
        <w:t>(Debe indicar claramente la</w:t>
      </w:r>
      <w:r>
        <w:rPr>
          <w:rStyle w:val="apple-converted-space"/>
          <w:rFonts w:eastAsiaTheme="majorEastAsia"/>
          <w:i/>
          <w:iCs/>
          <w:color w:val="000000"/>
        </w:rPr>
        <w:t> </w:t>
      </w:r>
      <w:r w:rsidRPr="00C73AF6">
        <w:rPr>
          <w:i/>
          <w:iCs/>
          <w:color w:val="000000"/>
        </w:rPr>
        <w:t>aportación original</w:t>
      </w:r>
      <w:r>
        <w:rPr>
          <w:rStyle w:val="apple-converted-space"/>
          <w:rFonts w:eastAsiaTheme="majorEastAsia"/>
          <w:i/>
          <w:iCs/>
          <w:color w:val="000000"/>
        </w:rPr>
        <w:t> </w:t>
      </w:r>
      <w:r>
        <w:rPr>
          <w:i/>
          <w:iCs/>
          <w:color w:val="000000"/>
        </w:rPr>
        <w:t>que se pretende generar al marco teórico-conceptual, a la práctica clínica (guías de manejo), o al conocimiento científico en la especialidad. Máximo 500 palabras.)</w:t>
      </w:r>
    </w:p>
    <w:p w14:paraId="1C97BB6C" w14:textId="77777777" w:rsidR="00797F89" w:rsidRDefault="00797F89" w:rsidP="00C73AF6">
      <w:pPr>
        <w:pStyle w:val="NormalWeb"/>
        <w:rPr>
          <w:i/>
          <w:iCs/>
          <w:color w:val="000000"/>
        </w:rPr>
      </w:pPr>
    </w:p>
    <w:p w14:paraId="762246E8" w14:textId="046A2CD3" w:rsidR="00C73AF6" w:rsidRDefault="00C73AF6" w:rsidP="00C73AF6">
      <w:pPr>
        <w:pStyle w:val="NormalWeb"/>
        <w:numPr>
          <w:ilvl w:val="0"/>
          <w:numId w:val="1"/>
        </w:numPr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OBJETIVOS E HIPÓTESIS</w:t>
      </w:r>
    </w:p>
    <w:p w14:paraId="47CB9617" w14:textId="66DB31A6" w:rsidR="00C73AF6" w:rsidRDefault="00C73AF6" w:rsidP="00C73AF6">
      <w:pPr>
        <w:pStyle w:val="Ttulo4"/>
        <w:rPr>
          <w:color w:val="000000"/>
        </w:rPr>
      </w:pPr>
      <w:r>
        <w:rPr>
          <w:color w:val="000000"/>
        </w:rPr>
        <w:t>Objetivo General</w:t>
      </w:r>
    </w:p>
    <w:p w14:paraId="6F9A0BF5" w14:textId="067AF3BB" w:rsidR="00C73AF6" w:rsidRDefault="00C73AF6" w:rsidP="00C73AF6">
      <w:pPr>
        <w:pStyle w:val="Ttulo4"/>
        <w:rPr>
          <w:color w:val="000000"/>
        </w:rPr>
      </w:pPr>
      <w:r>
        <w:rPr>
          <w:color w:val="000000"/>
        </w:rPr>
        <w:t>Objetivos Específicos</w:t>
      </w:r>
    </w:p>
    <w:p w14:paraId="6A93F5B1" w14:textId="41D2E43C" w:rsidR="00C73AF6" w:rsidRDefault="00C73AF6" w:rsidP="00C73AF6">
      <w:pPr>
        <w:pStyle w:val="Ttulo4"/>
        <w:rPr>
          <w:color w:val="000000"/>
        </w:rPr>
      </w:pPr>
      <w:r>
        <w:rPr>
          <w:color w:val="000000"/>
        </w:rPr>
        <w:t>Hipótesis o Premisas Teóricas</w:t>
      </w:r>
    </w:p>
    <w:p w14:paraId="04A86F27" w14:textId="77777777" w:rsidR="00C73AF6" w:rsidRPr="00F70310" w:rsidRDefault="00C73AF6" w:rsidP="00C73AF6">
      <w:pPr>
        <w:pStyle w:val="NormalWeb"/>
        <w:rPr>
          <w:i/>
          <w:iCs/>
          <w:color w:val="000000"/>
        </w:rPr>
      </w:pPr>
      <w:r w:rsidRPr="00F70310">
        <w:rPr>
          <w:i/>
          <w:iCs/>
          <w:color w:val="000000"/>
        </w:rPr>
        <w:t>Hipótesis de Investigación (Hᵢ o Hₐ: Hipótesis Alterna) Es la proposición tentativa que el investigador busca demostrar o probar. Responde de forma afirmativa a la pregunta de investigación y predice una relación, una diferencia, o un efecto entre las variables del estudio.</w:t>
      </w:r>
    </w:p>
    <w:p w14:paraId="4CBCCEC2" w14:textId="77777777" w:rsidR="00C73AF6" w:rsidRPr="00F70310" w:rsidRDefault="00C73AF6" w:rsidP="00C73AF6">
      <w:pPr>
        <w:pStyle w:val="NormalWeb"/>
        <w:rPr>
          <w:i/>
          <w:iCs/>
          <w:color w:val="000000"/>
        </w:rPr>
      </w:pPr>
      <w:r w:rsidRPr="00F70310">
        <w:rPr>
          <w:i/>
          <w:iCs/>
          <w:color w:val="000000"/>
        </w:rPr>
        <w:t>Hipótesis Nula (H0)</w:t>
      </w:r>
      <w:r>
        <w:rPr>
          <w:i/>
          <w:iCs/>
          <w:color w:val="000000"/>
        </w:rPr>
        <w:t xml:space="preserve"> </w:t>
      </w:r>
      <w:r w:rsidRPr="00F70310">
        <w:rPr>
          <w:i/>
          <w:iCs/>
          <w:color w:val="000000"/>
        </w:rPr>
        <w:t>Es la proposición que niega la existencia de un efecto, relación o diferencia entre las variables. Es la hipótesis que se somete a prueba estadística con el objetivo de ser rechazada.</w:t>
      </w:r>
    </w:p>
    <w:p w14:paraId="0254CD09" w14:textId="77777777" w:rsidR="00C73AF6" w:rsidRPr="00F70310" w:rsidRDefault="00C73AF6" w:rsidP="00C73AF6">
      <w:pPr>
        <w:pStyle w:val="NormalWeb"/>
        <w:rPr>
          <w:i/>
          <w:iCs/>
          <w:color w:val="000000"/>
        </w:rPr>
      </w:pPr>
      <w:r w:rsidRPr="00F70310">
        <w:rPr>
          <w:i/>
          <w:iCs/>
          <w:color w:val="000000"/>
        </w:rPr>
        <w:t>Hipótesis Narrativa o Descriptiva (No Matemática) Proposiciones que guían estudios exploratorios, descriptivos o cualitativos donde no se busca una relación causal o una diferencia estadística. Describen cómo se manifestará o se espera encontrar un fenómeno.</w:t>
      </w:r>
    </w:p>
    <w:p w14:paraId="4595C7E0" w14:textId="77777777" w:rsidR="00C73AF6" w:rsidRPr="00C73AF6" w:rsidRDefault="00C73AF6" w:rsidP="00C73AF6">
      <w:pPr>
        <w:pStyle w:val="NormalWeb"/>
        <w:rPr>
          <w:color w:val="000000"/>
        </w:rPr>
      </w:pPr>
    </w:p>
    <w:p w14:paraId="1E21A6A2" w14:textId="57402FBD" w:rsidR="00C73AF6" w:rsidRDefault="00C73AF6" w:rsidP="00C73AF6">
      <w:pPr>
        <w:pStyle w:val="NormalWeb"/>
        <w:numPr>
          <w:ilvl w:val="0"/>
          <w:numId w:val="1"/>
        </w:numPr>
        <w:rPr>
          <w:color w:val="000000"/>
        </w:rPr>
      </w:pPr>
      <w:r w:rsidRPr="00C73AF6">
        <w:rPr>
          <w:color w:val="000000"/>
        </w:rPr>
        <w:t>MARCO METODOLÓGICO</w:t>
      </w:r>
    </w:p>
    <w:p w14:paraId="0C02488E" w14:textId="77777777" w:rsidR="00C73AF6" w:rsidRPr="00C73AF6" w:rsidRDefault="00C73AF6" w:rsidP="00C73AF6">
      <w:pPr>
        <w:pStyle w:val="NormalWeb"/>
        <w:rPr>
          <w:color w:val="000000"/>
        </w:rPr>
      </w:pPr>
    </w:p>
    <w:p w14:paraId="4EA62FCD" w14:textId="77777777" w:rsidR="00C73AF6" w:rsidRPr="00C73AF6" w:rsidRDefault="00C73AF6" w:rsidP="00C73AF6">
      <w:pPr>
        <w:pStyle w:val="NormalWeb"/>
        <w:rPr>
          <w:color w:val="000000"/>
        </w:rPr>
      </w:pPr>
      <w:r w:rsidRPr="00C73AF6">
        <w:rPr>
          <w:color w:val="000000"/>
        </w:rPr>
        <w:t>(La metodología debe ser clara, detallada, reproducible y demostrar el rigor del diseño.)</w:t>
      </w:r>
    </w:p>
    <w:p w14:paraId="01ADAD63" w14:textId="73BDF012" w:rsidR="00C73AF6" w:rsidRPr="00C73AF6" w:rsidRDefault="00C73AF6" w:rsidP="00C73AF6">
      <w:pPr>
        <w:pStyle w:val="NormalWeb"/>
        <w:rPr>
          <w:color w:val="000000"/>
        </w:rPr>
      </w:pPr>
      <w:r w:rsidRPr="00C73AF6">
        <w:rPr>
          <w:color w:val="000000"/>
        </w:rPr>
        <w:t>Diseño de Investigación Riguroso</w:t>
      </w:r>
    </w:p>
    <w:p w14:paraId="7EE163A3" w14:textId="77777777" w:rsidR="00C73AF6" w:rsidRDefault="00C73AF6" w:rsidP="00C73AF6">
      <w:pPr>
        <w:pStyle w:val="NormalWeb"/>
        <w:rPr>
          <w:i/>
          <w:iCs/>
          <w:color w:val="000000"/>
        </w:rPr>
      </w:pPr>
      <w:r w:rsidRPr="00C73AF6">
        <w:rPr>
          <w:i/>
          <w:iCs/>
          <w:color w:val="000000"/>
        </w:rPr>
        <w:t>[INSERTE AQUÍ EL TIPO DE ESTUDIO Y JUSTIFIQUE POR QUÉ ES LA MEJOR ESTRATEGIA PARA RESPONDER LA PREGUNTA.]</w:t>
      </w:r>
    </w:p>
    <w:p w14:paraId="3EF5EB98" w14:textId="77777777" w:rsidR="00C73AF6" w:rsidRPr="00F70310" w:rsidRDefault="00C73AF6" w:rsidP="00C73AF6">
      <w:pPr>
        <w:pStyle w:val="NormalWeb"/>
        <w:rPr>
          <w:i/>
          <w:iCs/>
          <w:color w:val="000000"/>
        </w:rPr>
      </w:pPr>
      <w:r w:rsidRPr="00F70310">
        <w:rPr>
          <w:i/>
          <w:iCs/>
          <w:color w:val="000000"/>
        </w:rPr>
        <w:t>(Especificar la clasificación completa del estudio. El Tipo de Estudio hace referencia a su finalidad (</w:t>
      </w:r>
      <w:proofErr w:type="spellStart"/>
      <w:r w:rsidRPr="00F70310">
        <w:rPr>
          <w:i/>
          <w:iCs/>
          <w:color w:val="000000"/>
        </w:rPr>
        <w:t>e.g</w:t>
      </w:r>
      <w:proofErr w:type="spellEnd"/>
      <w:r w:rsidRPr="00F70310">
        <w:rPr>
          <w:i/>
          <w:iCs/>
          <w:color w:val="000000"/>
        </w:rPr>
        <w:t>., analítico, descriptivo, exploratorio, explicativo) y el Diseño a la temporalidad o intervención (</w:t>
      </w:r>
      <w:proofErr w:type="spellStart"/>
      <w:r w:rsidRPr="00F70310">
        <w:rPr>
          <w:i/>
          <w:iCs/>
          <w:color w:val="000000"/>
        </w:rPr>
        <w:t>e.g</w:t>
      </w:r>
      <w:proofErr w:type="spellEnd"/>
      <w:r w:rsidRPr="00F70310">
        <w:rPr>
          <w:i/>
          <w:iCs/>
          <w:color w:val="000000"/>
        </w:rPr>
        <w:t>., transversal, longitudinal, retrospectivo, prospectivo, experimental, cuasiexperimental). El texto debe justificar por qué este diseño es el más adecuado para responder la pregunta de investigación.)</w:t>
      </w:r>
    </w:p>
    <w:p w14:paraId="0CD9CB39" w14:textId="629345F3" w:rsidR="00C73AF6" w:rsidRPr="00C73AF6" w:rsidRDefault="00C73AF6" w:rsidP="00C73AF6">
      <w:pPr>
        <w:pStyle w:val="NormalWeb"/>
        <w:rPr>
          <w:color w:val="000000"/>
        </w:rPr>
      </w:pPr>
      <w:r w:rsidRPr="00C73AF6">
        <w:rPr>
          <w:color w:val="000000"/>
        </w:rPr>
        <w:t>Población, Muestra, Criterios y Tasa de No Respuesta</w:t>
      </w:r>
    </w:p>
    <w:p w14:paraId="1A56002F" w14:textId="7B3B24A0" w:rsidR="00C73AF6" w:rsidRPr="00C73AF6" w:rsidRDefault="00C73AF6" w:rsidP="00C73AF6">
      <w:pPr>
        <w:pStyle w:val="NormalWeb"/>
        <w:rPr>
          <w:i/>
          <w:iCs/>
          <w:color w:val="000000"/>
        </w:rPr>
      </w:pPr>
      <w:r w:rsidRPr="00C73AF6">
        <w:rPr>
          <w:i/>
          <w:iCs/>
          <w:color w:val="000000"/>
        </w:rPr>
        <w:lastRenderedPageBreak/>
        <w:t xml:space="preserve">[INSERTE AQUÍ EL CÁLCULO MUESTRAL Y LOS DETALLES DE LOS CRITERIOS.] </w:t>
      </w:r>
      <w:r w:rsidRPr="0044756C">
        <w:rPr>
          <w:i/>
          <w:iCs/>
          <w:color w:val="000000"/>
        </w:rPr>
        <w:t xml:space="preserve">(Describir el universo de estudio (población diana y población accesible). Detallar la unidad de análisis (individuo, grupo, registro, etc.). </w:t>
      </w:r>
      <w:r w:rsidRPr="0044756C">
        <w:rPr>
          <w:b/>
          <w:bCs/>
          <w:i/>
          <w:iCs/>
          <w:color w:val="000000"/>
        </w:rPr>
        <w:t>Especificar el tamaño de la muestra</w:t>
      </w:r>
      <w:r w:rsidRPr="0044756C">
        <w:rPr>
          <w:i/>
          <w:iCs/>
          <w:color w:val="000000"/>
        </w:rPr>
        <w:t xml:space="preserve"> (indicando si fue por conveniencia o mediante un</w:t>
      </w:r>
      <w:r w:rsidRPr="0044756C">
        <w:rPr>
          <w:i/>
          <w:iCs/>
        </w:rPr>
        <w:t> </w:t>
      </w:r>
      <w:r w:rsidRPr="0044756C">
        <w:rPr>
          <w:i/>
          <w:iCs/>
          <w:color w:val="000000"/>
        </w:rPr>
        <w:t>cálculo muestral</w:t>
      </w:r>
      <w:r>
        <w:rPr>
          <w:i/>
          <w:iCs/>
          <w:color w:val="000000"/>
        </w:rPr>
        <w:t xml:space="preserve"> </w:t>
      </w:r>
      <w:r w:rsidRPr="0044756C">
        <w:rPr>
          <w:i/>
          <w:iCs/>
          <w:color w:val="000000"/>
        </w:rPr>
        <w:t>formal) y la técnica de muestreo utilizada (</w:t>
      </w:r>
      <w:proofErr w:type="spellStart"/>
      <w:r w:rsidRPr="0044756C">
        <w:rPr>
          <w:i/>
          <w:iCs/>
          <w:color w:val="000000"/>
        </w:rPr>
        <w:t>e.g</w:t>
      </w:r>
      <w:proofErr w:type="spellEnd"/>
      <w:r w:rsidRPr="0044756C">
        <w:rPr>
          <w:i/>
          <w:iCs/>
          <w:color w:val="000000"/>
        </w:rPr>
        <w:t>., aleatorio simple, estratificado, no probabilístico por conveniencia).)</w:t>
      </w:r>
    </w:p>
    <w:p w14:paraId="6D516DB4" w14:textId="531B59B1" w:rsidR="00C73AF6" w:rsidRPr="00C73AF6" w:rsidRDefault="00C73AF6" w:rsidP="00C73AF6">
      <w:pPr>
        <w:pStyle w:val="NormalWeb"/>
        <w:rPr>
          <w:color w:val="000000"/>
        </w:rPr>
      </w:pPr>
      <w:r w:rsidRPr="00C73AF6">
        <w:rPr>
          <w:color w:val="000000"/>
        </w:rPr>
        <w:t>Detalle de Intervenciones y Procedimientos</w:t>
      </w:r>
    </w:p>
    <w:p w14:paraId="67EA71B3" w14:textId="77777777" w:rsidR="00C73AF6" w:rsidRPr="00C73AF6" w:rsidRDefault="00C73AF6" w:rsidP="00C73AF6">
      <w:pPr>
        <w:pStyle w:val="NormalWeb"/>
        <w:rPr>
          <w:i/>
          <w:iCs/>
          <w:color w:val="000000"/>
        </w:rPr>
      </w:pPr>
      <w:r w:rsidRPr="00C73AF6">
        <w:rPr>
          <w:i/>
          <w:iCs/>
          <w:color w:val="000000"/>
        </w:rPr>
        <w:t>[Descripción detallada de dosis, vías de administración, técnicas quirúrgicas, procedimientos, o métodos de recolección de datos que se utilizarán (incluyendo instrumentos validados).]</w:t>
      </w:r>
    </w:p>
    <w:p w14:paraId="2818BBAB" w14:textId="77777777" w:rsidR="00C73AF6" w:rsidRPr="00C73AF6" w:rsidRDefault="00C73AF6" w:rsidP="00C73AF6">
      <w:pPr>
        <w:pStyle w:val="NormalWeb"/>
        <w:rPr>
          <w:color w:val="000000"/>
        </w:rPr>
      </w:pPr>
    </w:p>
    <w:p w14:paraId="57E44837" w14:textId="62BE6C49" w:rsidR="00C73AF6" w:rsidRPr="00C73AF6" w:rsidRDefault="00C73AF6" w:rsidP="00C73AF6">
      <w:pPr>
        <w:pStyle w:val="NormalWeb"/>
        <w:rPr>
          <w:color w:val="000000"/>
        </w:rPr>
      </w:pPr>
      <w:r w:rsidRPr="00C73AF6">
        <w:rPr>
          <w:color w:val="000000"/>
        </w:rPr>
        <w:t>Plan de Análisis Estadístico Detallado</w:t>
      </w:r>
    </w:p>
    <w:p w14:paraId="6EF549C7" w14:textId="4ECBD3C2" w:rsidR="00C73AF6" w:rsidRPr="0041697B" w:rsidRDefault="00C73AF6" w:rsidP="00C73AF6">
      <w:pPr>
        <w:rPr>
          <w:i/>
          <w:iCs/>
        </w:rPr>
      </w:pPr>
      <w:r w:rsidRPr="0041697B">
        <w:rPr>
          <w:i/>
          <w:iCs/>
        </w:rPr>
        <w:t>(</w:t>
      </w:r>
      <w:r w:rsidR="004826F5">
        <w:rPr>
          <w:i/>
          <w:iCs/>
        </w:rPr>
        <w:t>Incluir la tabla de operacionalización de variables y d</w:t>
      </w:r>
      <w:r w:rsidRPr="0041697B">
        <w:rPr>
          <w:i/>
          <w:iCs/>
        </w:rPr>
        <w:t>escribir las estrategias para el manejo y procesamiento de los datos. Indicar el Software Estadístico a utilizar. Especificar el tipo de estadística que se empleará (descriptiva y/o inferencial) y, en el caso de la inferencial, mencionar las pruebas estadísticas concretas que se aplicarán (</w:t>
      </w:r>
      <w:proofErr w:type="spellStart"/>
      <w:r w:rsidRPr="0041697B">
        <w:rPr>
          <w:i/>
          <w:iCs/>
        </w:rPr>
        <w:t>e.g</w:t>
      </w:r>
      <w:proofErr w:type="spellEnd"/>
      <w:r w:rsidRPr="0041697B">
        <w:rPr>
          <w:i/>
          <w:iCs/>
        </w:rPr>
        <w:t>., T de Student, Chi-cuadrado, ANOVA, Regresión Lineal o Logística) para contrastar la hipótesis.)</w:t>
      </w:r>
    </w:p>
    <w:p w14:paraId="0C50C1A5" w14:textId="77777777" w:rsidR="002A26D8" w:rsidRDefault="002A26D8" w:rsidP="00C73AF6">
      <w:pPr>
        <w:pStyle w:val="NormalWeb"/>
        <w:rPr>
          <w:color w:val="000000"/>
        </w:rPr>
      </w:pPr>
    </w:p>
    <w:p w14:paraId="21395549" w14:textId="2235FDA7" w:rsidR="00C73AF6" w:rsidRPr="00C73AF6" w:rsidRDefault="00C73AF6" w:rsidP="00C73AF6">
      <w:pPr>
        <w:pStyle w:val="NormalWeb"/>
        <w:rPr>
          <w:color w:val="000000"/>
        </w:rPr>
      </w:pPr>
      <w:r w:rsidRPr="00C73AF6">
        <w:rPr>
          <w:color w:val="000000"/>
        </w:rPr>
        <w:t>Consideraciones Éticas, Bioseguridad y Confidencialidad</w:t>
      </w:r>
    </w:p>
    <w:p w14:paraId="2F8992A2" w14:textId="3CF02D4E" w:rsidR="00C73AF6" w:rsidRPr="00505521" w:rsidRDefault="00C73AF6" w:rsidP="00505521">
      <w:pPr>
        <w:rPr>
          <w:i/>
          <w:iCs/>
        </w:rPr>
      </w:pPr>
      <w:r w:rsidRPr="0041697B">
        <w:rPr>
          <w:i/>
          <w:iCs/>
        </w:rPr>
        <w:t>(Indicar el nivel de Riesgo según la normatividad vigente (</w:t>
      </w:r>
      <w:proofErr w:type="spellStart"/>
      <w:r w:rsidRPr="0041697B">
        <w:rPr>
          <w:i/>
          <w:iCs/>
        </w:rPr>
        <w:t>e.g</w:t>
      </w:r>
      <w:proofErr w:type="spellEnd"/>
      <w:r w:rsidRPr="0041697B">
        <w:rPr>
          <w:i/>
          <w:iCs/>
        </w:rPr>
        <w:t>., sin riesgo, riesgo mínimo, riesgo mayor). Incluir la declaración de que el estudio se adhiere a principios éticos (</w:t>
      </w:r>
      <w:proofErr w:type="spellStart"/>
      <w:r w:rsidRPr="0041697B">
        <w:rPr>
          <w:i/>
          <w:iCs/>
        </w:rPr>
        <w:t>e.g</w:t>
      </w:r>
      <w:proofErr w:type="spellEnd"/>
      <w:r w:rsidRPr="0041697B">
        <w:rPr>
          <w:i/>
          <w:iCs/>
        </w:rPr>
        <w:t xml:space="preserve">., Declaración de Helsinki). Especificar </w:t>
      </w:r>
      <w:r>
        <w:rPr>
          <w:i/>
          <w:iCs/>
        </w:rPr>
        <w:t xml:space="preserve">el análisis de los principios bioéticos (si aplican) o de cualquier otro principio ético -legal/moral/patrimonial- (que aplican) </w:t>
      </w:r>
      <w:r w:rsidRPr="0041697B">
        <w:rPr>
          <w:i/>
          <w:iCs/>
        </w:rPr>
        <w:t xml:space="preserve"> y si se </w:t>
      </w:r>
      <w:r>
        <w:rPr>
          <w:i/>
          <w:iCs/>
        </w:rPr>
        <w:t>utilizar</w:t>
      </w:r>
      <w:r w:rsidRPr="0041697B">
        <w:rPr>
          <w:i/>
          <w:iCs/>
        </w:rPr>
        <w:t>á un proceso de Consentimiento Informado o Asentimiento</w:t>
      </w:r>
      <w:r>
        <w:rPr>
          <w:i/>
          <w:iCs/>
        </w:rPr>
        <w:t>, así como permisos institucionales</w:t>
      </w:r>
      <w:r w:rsidRPr="0041697B">
        <w:rPr>
          <w:i/>
          <w:iCs/>
        </w:rPr>
        <w:t>.)</w:t>
      </w:r>
    </w:p>
    <w:p w14:paraId="5A711E52" w14:textId="77777777" w:rsidR="00797F89" w:rsidRDefault="00797F89" w:rsidP="0044756C"/>
    <w:p w14:paraId="62E1ED3D" w14:textId="17EC4DA8" w:rsidR="00C73AF6" w:rsidRDefault="00C73AF6" w:rsidP="00C73AF6">
      <w:pPr>
        <w:pStyle w:val="Prrafodelista"/>
        <w:numPr>
          <w:ilvl w:val="0"/>
          <w:numId w:val="1"/>
        </w:numPr>
      </w:pPr>
      <w:r>
        <w:t>PLAN OPERACIONAL</w:t>
      </w:r>
    </w:p>
    <w:p w14:paraId="10572A7C" w14:textId="77777777" w:rsidR="00C73AF6" w:rsidRDefault="00C73AF6" w:rsidP="00C73AF6"/>
    <w:p w14:paraId="1EB42773" w14:textId="3A36E35D" w:rsidR="00C73AF6" w:rsidRDefault="00C73AF6" w:rsidP="00C73AF6">
      <w:r>
        <w:t>7.1. Cronograma Detallado</w:t>
      </w:r>
    </w:p>
    <w:p w14:paraId="005A2366" w14:textId="77777777" w:rsidR="00C73AF6" w:rsidRPr="00C73AF6" w:rsidRDefault="00C73AF6" w:rsidP="00C73AF6">
      <w:pPr>
        <w:rPr>
          <w:i/>
          <w:iCs/>
        </w:rPr>
      </w:pPr>
      <w:r w:rsidRPr="00C73AF6">
        <w:rPr>
          <w:i/>
          <w:iCs/>
        </w:rPr>
        <w:t>(Diagrama de Gantt detallando actividades.)</w:t>
      </w:r>
    </w:p>
    <w:p w14:paraId="1D0CB183" w14:textId="77777777" w:rsidR="00C73AF6" w:rsidRDefault="00C73AF6" w:rsidP="00C73AF6"/>
    <w:p w14:paraId="0B029D93" w14:textId="77777777" w:rsidR="00C73AF6" w:rsidRDefault="00C73AF6" w:rsidP="00C73AF6">
      <w:r>
        <w:t>7.2. Presupuesto (Incluyendo Rubro de Publicación)</w:t>
      </w:r>
    </w:p>
    <w:p w14:paraId="55E26EF3" w14:textId="77777777" w:rsidR="00C73AF6" w:rsidRPr="00C73AF6" w:rsidRDefault="00C73AF6" w:rsidP="00C73AF6">
      <w:pPr>
        <w:rPr>
          <w:i/>
          <w:iCs/>
        </w:rPr>
      </w:pPr>
      <w:r w:rsidRPr="00C73AF6">
        <w:rPr>
          <w:i/>
          <w:iCs/>
        </w:rPr>
        <w:t>(Tabla detallada de costos y fuentes de financiación.)</w:t>
      </w:r>
    </w:p>
    <w:p w14:paraId="6AC74CD9" w14:textId="3F6E7876" w:rsidR="00C73AF6" w:rsidRDefault="00C6624C" w:rsidP="00C73AF6">
      <w:r>
        <w:t>EJEMPLO: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1"/>
        <w:gridCol w:w="1990"/>
        <w:gridCol w:w="1563"/>
        <w:gridCol w:w="1527"/>
        <w:gridCol w:w="1032"/>
        <w:gridCol w:w="1329"/>
      </w:tblGrid>
      <w:tr w:rsidR="00C6624C" w14:paraId="43328BDD" w14:textId="77777777" w:rsidTr="00C6624C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8B8DF7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Style w:val="Textoennegrita"/>
                <w:rFonts w:ascii="Arial" w:eastAsiaTheme="majorEastAsia" w:hAnsi="Arial" w:cs="Arial"/>
                <w:color w:val="000000"/>
                <w:sz w:val="22"/>
                <w:szCs w:val="22"/>
              </w:rPr>
              <w:lastRenderedPageBreak/>
              <w:t>Rubro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D1EF02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Style w:val="Textoennegrita"/>
                <w:rFonts w:ascii="Arial" w:eastAsiaTheme="majorEastAsia" w:hAnsi="Arial" w:cs="Arial"/>
                <w:color w:val="000000"/>
                <w:sz w:val="22"/>
                <w:szCs w:val="22"/>
              </w:rPr>
              <w:t>Descripción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CAF500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Style w:val="Textoennegrita"/>
                <w:rFonts w:ascii="Arial" w:eastAsiaTheme="majorEastAsia" w:hAnsi="Arial" w:cs="Arial"/>
                <w:color w:val="000000"/>
                <w:sz w:val="22"/>
                <w:szCs w:val="22"/>
              </w:rPr>
              <w:t>Fuente de Financiación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25A93C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Style w:val="Textoennegrita"/>
                <w:rFonts w:ascii="Arial" w:eastAsiaTheme="majorEastAsia" w:hAnsi="Arial" w:cs="Arial"/>
                <w:color w:val="000000"/>
                <w:sz w:val="22"/>
                <w:szCs w:val="22"/>
              </w:rPr>
              <w:t>Valor Unitario (COP)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DA5164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Style w:val="Textoennegrita"/>
                <w:rFonts w:ascii="Arial" w:eastAsiaTheme="majorEastAsia" w:hAnsi="Arial" w:cs="Arial"/>
                <w:color w:val="000000"/>
                <w:sz w:val="22"/>
                <w:szCs w:val="22"/>
              </w:rPr>
              <w:t>Cantidad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715E11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Style w:val="Textoennegrita"/>
                <w:rFonts w:ascii="Arial" w:eastAsiaTheme="majorEastAsia" w:hAnsi="Arial" w:cs="Arial"/>
                <w:color w:val="000000"/>
                <w:sz w:val="22"/>
                <w:szCs w:val="22"/>
              </w:rPr>
              <w:t>Total (COP)</w:t>
            </w:r>
          </w:p>
        </w:tc>
      </w:tr>
      <w:tr w:rsidR="00C6624C" w14:paraId="062B8BE4" w14:textId="77777777" w:rsidTr="00C6624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2C8763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1. Personal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529C3C" w14:textId="41819A2F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Director</w:t>
            </w: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 xml:space="preserve"> (20h/mes x 6 meses)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407746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Institución (Especie)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2C8B3A" w14:textId="215091F4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$50.000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(dejar siempre éste valor)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E5FEE5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120 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707454" w14:textId="77777777" w:rsidR="00C6624C" w:rsidRPr="00C6624C" w:rsidRDefault="00C6624C" w:rsidP="00FF7456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$6.000.000</w:t>
            </w:r>
          </w:p>
        </w:tc>
      </w:tr>
      <w:tr w:rsidR="00C6624C" w14:paraId="6CE0198F" w14:textId="77777777" w:rsidTr="00C6624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A26758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6379AE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Estudiante Investigador (40h/mes x 6 meses)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3FD278" w14:textId="275DF1FB" w:rsidR="00C6624C" w:rsidRPr="00C6624C" w:rsidRDefault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Investigadores</w:t>
            </w:r>
            <w:r w:rsidR="00C6624C" w:rsidRPr="00C6624C">
              <w:rPr>
                <w:rFonts w:ascii="Arial" w:hAnsi="Arial" w:cs="Arial"/>
                <w:color w:val="000000"/>
                <w:sz w:val="22"/>
                <w:szCs w:val="22"/>
              </w:rPr>
              <w:t xml:space="preserve"> (Especie)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79F94C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$15.000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5D98D3" w14:textId="77777777" w:rsidR="00C6624C" w:rsidRPr="00C6624C" w:rsidRDefault="00C6624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240 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BCA3AD" w14:textId="77777777" w:rsidR="00C6624C" w:rsidRPr="00C6624C" w:rsidRDefault="00C6624C" w:rsidP="00FF7456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$3.600.000</w:t>
            </w:r>
          </w:p>
        </w:tc>
      </w:tr>
      <w:tr w:rsidR="00FF7456" w14:paraId="75BD812C" w14:textId="77777777" w:rsidTr="00C6624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AF863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7EBC4" w14:textId="273DA8D8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Co Director </w:t>
            </w: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0h/mes x 6 meses)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CBD81" w14:textId="6732C32C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Institución (Especie)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EEF01" w14:textId="21766FA3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$50.000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(dejar siempre éste valor)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3DDD7" w14:textId="46ADB5F5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0 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27133" w14:textId="1D9B93C6" w:rsidR="00FF7456" w:rsidRPr="00C6624C" w:rsidRDefault="00FF7456" w:rsidP="00FF7456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.000.000</w:t>
            </w:r>
          </w:p>
        </w:tc>
      </w:tr>
      <w:tr w:rsidR="00FF7456" w14:paraId="28331E5C" w14:textId="77777777" w:rsidTr="00C6624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BC4745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70AAA" w14:textId="7FDAE408" w:rsidR="00FF7456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Asesor Externo (1</w:t>
            </w: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0h/mes x 6 meses)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10B79" w14:textId="3EAADB76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Ad Honorem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21A7F" w14:textId="28607610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F1F14" w14:textId="18D50D8A" w:rsidR="00FF7456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60 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80ACC" w14:textId="6839FC74" w:rsidR="00FF7456" w:rsidRPr="00C6624C" w:rsidRDefault="00FF7456" w:rsidP="00FF7456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$0</w:t>
            </w:r>
          </w:p>
        </w:tc>
      </w:tr>
      <w:tr w:rsidR="00FF7456" w14:paraId="4C7C6EAB" w14:textId="77777777" w:rsidTr="00C6624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416A93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2. Materiales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A26B56" w14:textId="5504C0EB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Kits para investigación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FC854F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Investigadores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92CA9E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$120.000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73DB99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5 kits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BC7260" w14:textId="77777777" w:rsidR="00FF7456" w:rsidRPr="00C6624C" w:rsidRDefault="00FF7456" w:rsidP="00FF7456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$600.000</w:t>
            </w:r>
          </w:p>
        </w:tc>
      </w:tr>
      <w:tr w:rsidR="00FF7456" w14:paraId="704F1102" w14:textId="77777777" w:rsidTr="00C6624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AE6CE3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942758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Papelería y fotocopias (Consentimientos)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B61D82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Investigadores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96C318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C73267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E58C95" w14:textId="77777777" w:rsidR="00FF7456" w:rsidRPr="00C6624C" w:rsidRDefault="00FF7456" w:rsidP="00FF7456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$50.000</w:t>
            </w:r>
          </w:p>
        </w:tc>
      </w:tr>
      <w:tr w:rsidR="00FF7456" w14:paraId="38410586" w14:textId="77777777" w:rsidTr="00C6624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4C749C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3. Servicios Técnicos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225A51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Traducción al inglés y corrección de estilo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EFA081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Investigadores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ED4EDB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$450.000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F6E0CE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1B0FFB" w14:textId="77777777" w:rsidR="00FF7456" w:rsidRPr="00C6624C" w:rsidRDefault="00FF7456" w:rsidP="00FF7456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$450.000</w:t>
            </w:r>
          </w:p>
        </w:tc>
      </w:tr>
      <w:tr w:rsidR="00FF7456" w14:paraId="13F700A0" w14:textId="77777777" w:rsidTr="00C6624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7DAA64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FE8775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Licencia de Software Estadístico (SPSS/Stata)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9F7823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Institución (Especie)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D08804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$800.000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FEEF38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2C3B98" w14:textId="77777777" w:rsidR="00FF7456" w:rsidRPr="00C6624C" w:rsidRDefault="00FF7456" w:rsidP="00FF7456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$800.000</w:t>
            </w:r>
          </w:p>
        </w:tc>
      </w:tr>
      <w:tr w:rsidR="00FF7456" w14:paraId="49AA59A0" w14:textId="77777777" w:rsidTr="00C6624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DFBBC4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4. Publicación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33062C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C6624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Pago de APC (Article Processing Charge)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80BA21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Investigadores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712614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$1.200.000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CEBFE8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A4FDD2" w14:textId="77777777" w:rsidR="00FF7456" w:rsidRPr="00C6624C" w:rsidRDefault="00FF7456" w:rsidP="00FF7456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$1.200.000</w:t>
            </w:r>
          </w:p>
        </w:tc>
      </w:tr>
      <w:tr w:rsidR="00FF7456" w14:paraId="1607F255" w14:textId="77777777" w:rsidTr="00C6624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3D1E2D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5. Salidas de Campo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BB7006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Transporte a centros de salud/Hospital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C5818E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Investigadores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07E34D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$15.000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A7DC16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B30D09" w14:textId="77777777" w:rsidR="00FF7456" w:rsidRPr="00C6624C" w:rsidRDefault="00FF7456" w:rsidP="00FF7456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color w:val="000000"/>
                <w:sz w:val="22"/>
                <w:szCs w:val="22"/>
              </w:rPr>
              <w:t>$150.000</w:t>
            </w:r>
          </w:p>
        </w:tc>
      </w:tr>
      <w:tr w:rsidR="00FF7456" w14:paraId="6C1AFA69" w14:textId="77777777" w:rsidTr="00C6624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E8551C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15EFC8" w14:textId="77777777" w:rsidR="00FF7456" w:rsidRPr="00C6624C" w:rsidRDefault="00FF7456" w:rsidP="00FF745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9CB8F9" w14:textId="77777777" w:rsidR="00FF7456" w:rsidRPr="00C6624C" w:rsidRDefault="00FF7456" w:rsidP="00FF7456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712943" w14:textId="77777777" w:rsidR="00FF7456" w:rsidRPr="00C6624C" w:rsidRDefault="00FF7456" w:rsidP="00FF7456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48AC1C" w14:textId="77777777" w:rsidR="00FF7456" w:rsidRPr="00C6624C" w:rsidRDefault="00FF7456" w:rsidP="00FF7456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FF6D90" w14:textId="0FCEC157" w:rsidR="00FF7456" w:rsidRPr="00C6624C" w:rsidRDefault="00FF7456" w:rsidP="00FF7456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624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$1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</w:t>
            </w:r>
            <w:r w:rsidRPr="00C6624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.850.000</w:t>
            </w:r>
          </w:p>
        </w:tc>
      </w:tr>
    </w:tbl>
    <w:p w14:paraId="629847DB" w14:textId="77777777" w:rsidR="00C6624C" w:rsidRDefault="00C6624C" w:rsidP="00C73AF6"/>
    <w:p w14:paraId="7ADC023C" w14:textId="77777777" w:rsidR="00C73AF6" w:rsidRDefault="00C73AF6" w:rsidP="00C73AF6">
      <w:r>
        <w:t>7.3. Productos Esperados e Impactos</w:t>
      </w:r>
    </w:p>
    <w:p w14:paraId="30214BF8" w14:textId="033764E4" w:rsidR="0041697B" w:rsidRPr="00C73AF6" w:rsidRDefault="00C73AF6" w:rsidP="00C73AF6">
      <w:pPr>
        <w:rPr>
          <w:i/>
          <w:iCs/>
        </w:rPr>
      </w:pPr>
      <w:r w:rsidRPr="00C73AF6">
        <w:rPr>
          <w:i/>
          <w:iCs/>
        </w:rPr>
        <w:t>(Énfasis en productos de alto impacto científico y aplicación clínica.)</w:t>
      </w:r>
      <w:r>
        <w:rPr>
          <w:i/>
          <w:iCs/>
        </w:rPr>
        <w:t xml:space="preserve"> </w:t>
      </w:r>
      <w:r w:rsidRPr="00C73AF6">
        <w:rPr>
          <w:i/>
          <w:iCs/>
        </w:rPr>
        <w:t>Generación de Nuevo Conocimiento: [Ej.: Artículo JCR/</w:t>
      </w:r>
      <w:proofErr w:type="spellStart"/>
      <w:r w:rsidRPr="00C73AF6">
        <w:rPr>
          <w:i/>
          <w:iCs/>
        </w:rPr>
        <w:t>Scopus</w:t>
      </w:r>
      <w:proofErr w:type="spellEnd"/>
      <w:r w:rsidRPr="00C73AF6">
        <w:rPr>
          <w:i/>
          <w:iCs/>
        </w:rPr>
        <w:t>, capítulo de libro, patente. El informe final es un producto de apropiación, no de generación de nuevo conocimiento.] Apropiación Social del Conocimiento: [Ej.: Guías de manejo, protocolos, ponencias.] Impactos Esperados: [Corto, Mediano, Largo Plazo, señalando la aplicabilidad clínica y la generalización de los resultados.]</w:t>
      </w:r>
    </w:p>
    <w:p w14:paraId="1B81DF5A" w14:textId="5C9CDD92" w:rsidR="005D4EE9" w:rsidRDefault="005D4EE9" w:rsidP="005D4EE9"/>
    <w:p w14:paraId="60625350" w14:textId="77777777" w:rsidR="005D4EE9" w:rsidRDefault="005D4EE9" w:rsidP="005D4EE9">
      <w:pPr>
        <w:pStyle w:val="Ttulo3"/>
        <w:rPr>
          <w:color w:val="000000"/>
        </w:rPr>
      </w:pPr>
      <w:r>
        <w:rPr>
          <w:color w:val="000000"/>
        </w:rPr>
        <w:t>VIII. REFERENCIAS Y AVALES</w:t>
      </w:r>
    </w:p>
    <w:p w14:paraId="3723192D" w14:textId="12327ABE" w:rsidR="005D4EE9" w:rsidRDefault="005D4EE9" w:rsidP="005D4EE9">
      <w:pPr>
        <w:pStyle w:val="NormalWeb"/>
        <w:rPr>
          <w:color w:val="000000"/>
        </w:rPr>
      </w:pPr>
      <w:r>
        <w:rPr>
          <w:i/>
          <w:iCs/>
          <w:color w:val="000000"/>
        </w:rPr>
        <w:t>(Referencias Bibliográficas: Utilizar un formato unificado (Vancouver).)</w:t>
      </w:r>
    </w:p>
    <w:p w14:paraId="2F0BACD0" w14:textId="275303CF" w:rsidR="007879C2" w:rsidRPr="0027629F" w:rsidRDefault="007879C2">
      <w:pPr>
        <w:rPr>
          <w:lang w:val="es-MX"/>
        </w:rPr>
      </w:pPr>
    </w:p>
    <w:sectPr w:rsidR="007879C2" w:rsidRPr="0027629F" w:rsidSect="006F21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843" w:right="1701" w:bottom="1417" w:left="1701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6F8E2" w14:textId="77777777" w:rsidR="003F18D5" w:rsidRDefault="003F18D5" w:rsidP="00C42B00">
      <w:r>
        <w:separator/>
      </w:r>
    </w:p>
  </w:endnote>
  <w:endnote w:type="continuationSeparator" w:id="0">
    <w:p w14:paraId="71B75F43" w14:textId="77777777" w:rsidR="003F18D5" w:rsidRDefault="003F18D5" w:rsidP="00C42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84BF3" w14:textId="77777777" w:rsidR="008511BA" w:rsidRDefault="008511B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945"/>
      <w:gridCol w:w="2945"/>
      <w:gridCol w:w="2945"/>
    </w:tblGrid>
    <w:tr w:rsidR="371F7A4F" w14:paraId="776AA77D" w14:textId="77777777" w:rsidTr="371F7A4F">
      <w:trPr>
        <w:trHeight w:val="300"/>
      </w:trPr>
      <w:tc>
        <w:tcPr>
          <w:tcW w:w="2945" w:type="dxa"/>
        </w:tcPr>
        <w:p w14:paraId="4B0C1369" w14:textId="3DD6E903" w:rsidR="371F7A4F" w:rsidRDefault="371F7A4F" w:rsidP="371F7A4F">
          <w:pPr>
            <w:pStyle w:val="Encabezado"/>
            <w:ind w:left="-115"/>
          </w:pPr>
        </w:p>
      </w:tc>
      <w:tc>
        <w:tcPr>
          <w:tcW w:w="2945" w:type="dxa"/>
        </w:tcPr>
        <w:p w14:paraId="43F3140B" w14:textId="44F8D3F9" w:rsidR="371F7A4F" w:rsidRDefault="371F7A4F" w:rsidP="371F7A4F">
          <w:pPr>
            <w:pStyle w:val="Encabezado"/>
            <w:jc w:val="center"/>
          </w:pPr>
        </w:p>
      </w:tc>
      <w:tc>
        <w:tcPr>
          <w:tcW w:w="2945" w:type="dxa"/>
        </w:tcPr>
        <w:p w14:paraId="67CC9375" w14:textId="23F0AE51" w:rsidR="371F7A4F" w:rsidRDefault="371F7A4F" w:rsidP="371F7A4F">
          <w:pPr>
            <w:pStyle w:val="Encabezado"/>
            <w:ind w:right="-115"/>
            <w:jc w:val="right"/>
          </w:pPr>
        </w:p>
      </w:tc>
    </w:tr>
  </w:tbl>
  <w:p w14:paraId="554A7380" w14:textId="35084B52" w:rsidR="371F7A4F" w:rsidRDefault="371F7A4F" w:rsidP="371F7A4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4AEB1" w14:textId="77777777" w:rsidR="008511BA" w:rsidRDefault="008511B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715FC" w14:textId="77777777" w:rsidR="003F18D5" w:rsidRDefault="003F18D5" w:rsidP="00C42B00">
      <w:r>
        <w:separator/>
      </w:r>
    </w:p>
  </w:footnote>
  <w:footnote w:type="continuationSeparator" w:id="0">
    <w:p w14:paraId="2074B989" w14:textId="77777777" w:rsidR="003F18D5" w:rsidRDefault="003F18D5" w:rsidP="00C42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1122F" w14:textId="77777777" w:rsidR="008511BA" w:rsidRDefault="008511B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00" w:firstRow="0" w:lastRow="0" w:firstColumn="0" w:lastColumn="0" w:noHBand="0" w:noVBand="0"/>
    </w:tblPr>
    <w:tblGrid>
      <w:gridCol w:w="2298"/>
      <w:gridCol w:w="3471"/>
      <w:gridCol w:w="1297"/>
      <w:gridCol w:w="1762"/>
    </w:tblGrid>
    <w:tr w:rsidR="006F210E" w:rsidRPr="00785CCC" w14:paraId="7F106FCE" w14:textId="77777777" w:rsidTr="002F34F5">
      <w:trPr>
        <w:trHeight w:val="134"/>
      </w:trPr>
      <w:tc>
        <w:tcPr>
          <w:tcW w:w="1373" w:type="pct"/>
          <w:vMerge w:val="restart"/>
        </w:tcPr>
        <w:p w14:paraId="65A2B6B2" w14:textId="77777777" w:rsidR="006F210E" w:rsidRPr="00785CCC" w:rsidRDefault="006F210E" w:rsidP="006F210E">
          <w:pPr>
            <w:rPr>
              <w:rFonts w:ascii="Arial" w:eastAsia="Verdana" w:hAnsi="Arial" w:cs="Arial"/>
              <w:b/>
              <w:bCs/>
            </w:rPr>
          </w:pPr>
          <w:r w:rsidRPr="00785CCC">
            <w:rPr>
              <w:rFonts w:ascii="Arial" w:hAnsi="Arial" w:cs="Arial"/>
              <w:b/>
              <w:bCs/>
              <w:noProof/>
              <w:lang w:val="en-US"/>
            </w:rPr>
            <w:drawing>
              <wp:anchor distT="0" distB="0" distL="0" distR="0" simplePos="0" relativeHeight="251659264" behindDoc="0" locked="0" layoutInCell="1" allowOverlap="1" wp14:anchorId="75DEE536" wp14:editId="442FE58B">
                <wp:simplePos x="0" y="0"/>
                <wp:positionH relativeFrom="page">
                  <wp:posOffset>74885</wp:posOffset>
                </wp:positionH>
                <wp:positionV relativeFrom="page">
                  <wp:posOffset>65405</wp:posOffset>
                </wp:positionV>
                <wp:extent cx="1304925" cy="609537"/>
                <wp:effectExtent l="0" t="0" r="0" b="635"/>
                <wp:wrapNone/>
                <wp:docPr id="1" name="image1.jpeg" descr="Un dibujo de una cara feliz&#10;&#10;Descripción generada automáticamente con confianza baj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jpeg" descr="Un dibujo de una cara feliz&#10;&#10;Descripción generada automáticamente con confianza baja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4925" cy="6095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037" w:type="pct"/>
          <w:vMerge w:val="restart"/>
          <w:vAlign w:val="center"/>
        </w:tcPr>
        <w:p w14:paraId="2E47B9C9" w14:textId="77777777" w:rsidR="006F210E" w:rsidRPr="00785CCC" w:rsidRDefault="006F210E" w:rsidP="006F210E">
          <w:pPr>
            <w:tabs>
              <w:tab w:val="center" w:pos="4252"/>
              <w:tab w:val="right" w:pos="8504"/>
            </w:tabs>
            <w:jc w:val="center"/>
            <w:rPr>
              <w:rFonts w:ascii="Arial" w:hAnsi="Arial" w:cs="Arial"/>
              <w:b/>
              <w:bCs/>
              <w:snapToGrid w:val="0"/>
              <w:lang w:val="es-ES_tradnl"/>
            </w:rPr>
          </w:pPr>
          <w:r w:rsidRPr="00785CCC">
            <w:rPr>
              <w:rFonts w:ascii="Arial" w:hAnsi="Arial" w:cs="Arial"/>
              <w:b/>
              <w:bCs/>
              <w:snapToGrid w:val="0"/>
              <w:lang w:val="es-ES_tradnl"/>
            </w:rPr>
            <w:t>PROYECTO</w:t>
          </w:r>
        </w:p>
        <w:p w14:paraId="10AF15CF" w14:textId="77777777" w:rsidR="006F210E" w:rsidRPr="00785CCC" w:rsidRDefault="006F210E" w:rsidP="006F210E">
          <w:pPr>
            <w:tabs>
              <w:tab w:val="center" w:pos="4252"/>
              <w:tab w:val="right" w:pos="8504"/>
            </w:tabs>
            <w:jc w:val="center"/>
            <w:rPr>
              <w:rFonts w:ascii="Arial" w:hAnsi="Arial" w:cs="Arial"/>
              <w:b/>
              <w:bCs/>
            </w:rPr>
          </w:pPr>
          <w:r w:rsidRPr="00785CCC">
            <w:rPr>
              <w:rFonts w:ascii="Arial" w:hAnsi="Arial" w:cs="Arial"/>
              <w:b/>
              <w:bCs/>
              <w:snapToGrid w:val="0"/>
              <w:lang w:val="es-ES_tradnl"/>
            </w:rPr>
            <w:t>MODALIDAD DE GRADO</w:t>
          </w:r>
        </w:p>
      </w:tc>
      <w:tc>
        <w:tcPr>
          <w:tcW w:w="521" w:type="pct"/>
          <w:vAlign w:val="center"/>
        </w:tcPr>
        <w:p w14:paraId="27E46C1C" w14:textId="77777777" w:rsidR="006F210E" w:rsidRPr="00785CCC" w:rsidRDefault="006F210E" w:rsidP="006F210E">
          <w:pPr>
            <w:tabs>
              <w:tab w:val="center" w:pos="4252"/>
              <w:tab w:val="right" w:pos="8504"/>
            </w:tabs>
            <w:jc w:val="center"/>
            <w:rPr>
              <w:rFonts w:ascii="Arial" w:hAnsi="Arial" w:cs="Arial"/>
              <w:b/>
              <w:bCs/>
            </w:rPr>
          </w:pPr>
          <w:r w:rsidRPr="00785CCC">
            <w:rPr>
              <w:rFonts w:ascii="Arial" w:hAnsi="Arial" w:cs="Arial"/>
              <w:b/>
              <w:bCs/>
            </w:rPr>
            <w:t>CÓDIGO</w:t>
          </w:r>
        </w:p>
      </w:tc>
      <w:tc>
        <w:tcPr>
          <w:tcW w:w="1069" w:type="pct"/>
          <w:vAlign w:val="center"/>
        </w:tcPr>
        <w:p w14:paraId="011433B6" w14:textId="77777777" w:rsidR="006F210E" w:rsidRPr="00785CCC" w:rsidRDefault="006F210E" w:rsidP="006F210E">
          <w:pPr>
            <w:tabs>
              <w:tab w:val="center" w:pos="4252"/>
              <w:tab w:val="right" w:pos="8504"/>
            </w:tabs>
            <w:jc w:val="center"/>
            <w:rPr>
              <w:rFonts w:ascii="Arial" w:hAnsi="Arial" w:cs="Arial"/>
              <w:b/>
              <w:bCs/>
            </w:rPr>
          </w:pPr>
          <w:r w:rsidRPr="00785CCC">
            <w:rPr>
              <w:rFonts w:ascii="Arial" w:hAnsi="Arial" w:cs="Arial"/>
              <w:b/>
              <w:bCs/>
            </w:rPr>
            <w:t>MG-IN-FO-02</w:t>
          </w:r>
        </w:p>
      </w:tc>
    </w:tr>
    <w:tr w:rsidR="006F210E" w:rsidRPr="00785CCC" w14:paraId="3FD055FB" w14:textId="77777777" w:rsidTr="002F34F5">
      <w:trPr>
        <w:trHeight w:val="152"/>
      </w:trPr>
      <w:tc>
        <w:tcPr>
          <w:tcW w:w="1373" w:type="pct"/>
          <w:vMerge/>
        </w:tcPr>
        <w:p w14:paraId="349E35DD" w14:textId="77777777" w:rsidR="006F210E" w:rsidRPr="00785CCC" w:rsidRDefault="006F210E" w:rsidP="006F210E">
          <w:pPr>
            <w:rPr>
              <w:rFonts w:ascii="Arial" w:hAnsi="Arial" w:cs="Arial"/>
              <w:b/>
              <w:bCs/>
            </w:rPr>
          </w:pPr>
        </w:p>
      </w:tc>
      <w:tc>
        <w:tcPr>
          <w:tcW w:w="2037" w:type="pct"/>
          <w:vMerge/>
          <w:vAlign w:val="center"/>
        </w:tcPr>
        <w:p w14:paraId="34852040" w14:textId="77777777" w:rsidR="006F210E" w:rsidRPr="00785CCC" w:rsidRDefault="006F210E" w:rsidP="006F210E">
          <w:pPr>
            <w:rPr>
              <w:rFonts w:ascii="Arial" w:hAnsi="Arial" w:cs="Arial"/>
              <w:b/>
              <w:bCs/>
            </w:rPr>
          </w:pPr>
        </w:p>
      </w:tc>
      <w:tc>
        <w:tcPr>
          <w:tcW w:w="521" w:type="pct"/>
          <w:vAlign w:val="center"/>
        </w:tcPr>
        <w:p w14:paraId="7232FD3B" w14:textId="77777777" w:rsidR="006F210E" w:rsidRPr="00785CCC" w:rsidRDefault="006F210E" w:rsidP="006F210E">
          <w:pPr>
            <w:tabs>
              <w:tab w:val="center" w:pos="4252"/>
              <w:tab w:val="right" w:pos="8504"/>
            </w:tabs>
            <w:jc w:val="center"/>
            <w:rPr>
              <w:rFonts w:ascii="Arial" w:hAnsi="Arial" w:cs="Arial"/>
              <w:b/>
              <w:bCs/>
            </w:rPr>
          </w:pPr>
          <w:r w:rsidRPr="00785CCC">
            <w:rPr>
              <w:rFonts w:ascii="Arial" w:hAnsi="Arial" w:cs="Arial"/>
              <w:b/>
              <w:bCs/>
            </w:rPr>
            <w:t>VERSIÓN</w:t>
          </w:r>
        </w:p>
      </w:tc>
      <w:tc>
        <w:tcPr>
          <w:tcW w:w="1069" w:type="pct"/>
          <w:vAlign w:val="center"/>
        </w:tcPr>
        <w:p w14:paraId="2929B34D" w14:textId="786BAB58" w:rsidR="006F210E" w:rsidRPr="00785CCC" w:rsidRDefault="006F210E" w:rsidP="006F210E">
          <w:pPr>
            <w:tabs>
              <w:tab w:val="center" w:pos="4252"/>
              <w:tab w:val="right" w:pos="8504"/>
            </w:tabs>
            <w:jc w:val="center"/>
            <w:rPr>
              <w:rFonts w:ascii="Arial" w:hAnsi="Arial" w:cs="Arial"/>
              <w:b/>
              <w:bCs/>
            </w:rPr>
          </w:pPr>
          <w:r w:rsidRPr="00785CCC">
            <w:rPr>
              <w:rFonts w:ascii="Arial" w:hAnsi="Arial" w:cs="Arial"/>
              <w:b/>
              <w:bCs/>
            </w:rPr>
            <w:t>0</w:t>
          </w:r>
          <w:r>
            <w:rPr>
              <w:rFonts w:ascii="Arial" w:hAnsi="Arial" w:cs="Arial"/>
              <w:b/>
              <w:bCs/>
            </w:rPr>
            <w:t>5</w:t>
          </w:r>
        </w:p>
      </w:tc>
    </w:tr>
    <w:tr w:rsidR="006F210E" w:rsidRPr="00785CCC" w14:paraId="4A12EF94" w14:textId="77777777" w:rsidTr="002F34F5">
      <w:trPr>
        <w:trHeight w:val="70"/>
      </w:trPr>
      <w:tc>
        <w:tcPr>
          <w:tcW w:w="1373" w:type="pct"/>
          <w:vMerge/>
        </w:tcPr>
        <w:p w14:paraId="367F6330" w14:textId="77777777" w:rsidR="006F210E" w:rsidRPr="00785CCC" w:rsidRDefault="006F210E" w:rsidP="006F210E">
          <w:pPr>
            <w:rPr>
              <w:rFonts w:ascii="Arial" w:hAnsi="Arial" w:cs="Arial"/>
              <w:b/>
              <w:bCs/>
            </w:rPr>
          </w:pPr>
        </w:p>
      </w:tc>
      <w:tc>
        <w:tcPr>
          <w:tcW w:w="2037" w:type="pct"/>
          <w:vMerge/>
          <w:vAlign w:val="center"/>
        </w:tcPr>
        <w:p w14:paraId="500CFC95" w14:textId="77777777" w:rsidR="006F210E" w:rsidRPr="00785CCC" w:rsidRDefault="006F210E" w:rsidP="006F210E">
          <w:pPr>
            <w:rPr>
              <w:rFonts w:ascii="Arial" w:hAnsi="Arial" w:cs="Arial"/>
              <w:b/>
              <w:bCs/>
            </w:rPr>
          </w:pPr>
        </w:p>
      </w:tc>
      <w:tc>
        <w:tcPr>
          <w:tcW w:w="521" w:type="pct"/>
          <w:vAlign w:val="center"/>
        </w:tcPr>
        <w:p w14:paraId="1D42B94C" w14:textId="77777777" w:rsidR="006F210E" w:rsidRPr="00785CCC" w:rsidRDefault="006F210E" w:rsidP="006F210E">
          <w:pPr>
            <w:tabs>
              <w:tab w:val="center" w:pos="4252"/>
              <w:tab w:val="right" w:pos="8504"/>
            </w:tabs>
            <w:jc w:val="center"/>
            <w:rPr>
              <w:rFonts w:ascii="Arial" w:hAnsi="Arial" w:cs="Arial"/>
              <w:b/>
              <w:bCs/>
            </w:rPr>
          </w:pPr>
          <w:r w:rsidRPr="00785CCC">
            <w:rPr>
              <w:rFonts w:ascii="Arial" w:hAnsi="Arial" w:cs="Arial"/>
              <w:b/>
              <w:bCs/>
            </w:rPr>
            <w:t>FECHA</w:t>
          </w:r>
        </w:p>
      </w:tc>
      <w:tc>
        <w:tcPr>
          <w:tcW w:w="1069" w:type="pct"/>
          <w:vAlign w:val="center"/>
        </w:tcPr>
        <w:p w14:paraId="23CB51EE" w14:textId="0E2B26C1" w:rsidR="006F210E" w:rsidRPr="00785CCC" w:rsidRDefault="006F210E" w:rsidP="006F210E">
          <w:pPr>
            <w:tabs>
              <w:tab w:val="center" w:pos="4252"/>
              <w:tab w:val="right" w:pos="8504"/>
            </w:tabs>
            <w:jc w:val="center"/>
            <w:rPr>
              <w:rFonts w:ascii="Arial" w:hAnsi="Arial" w:cs="Arial"/>
              <w:b/>
              <w:bCs/>
            </w:rPr>
          </w:pPr>
          <w:r w:rsidRPr="00785CCC">
            <w:rPr>
              <w:rFonts w:ascii="Arial" w:hAnsi="Arial" w:cs="Arial"/>
              <w:b/>
              <w:bCs/>
            </w:rPr>
            <w:t>2</w:t>
          </w:r>
          <w:r>
            <w:rPr>
              <w:rFonts w:ascii="Arial" w:hAnsi="Arial" w:cs="Arial"/>
              <w:b/>
              <w:bCs/>
            </w:rPr>
            <w:t>4</w:t>
          </w:r>
          <w:r w:rsidRPr="00785CCC">
            <w:rPr>
              <w:rFonts w:ascii="Arial" w:hAnsi="Arial" w:cs="Arial"/>
              <w:b/>
              <w:bCs/>
            </w:rPr>
            <w:t>-</w:t>
          </w:r>
          <w:r>
            <w:rPr>
              <w:rFonts w:ascii="Arial" w:hAnsi="Arial" w:cs="Arial"/>
              <w:b/>
              <w:bCs/>
            </w:rPr>
            <w:t>ENE</w:t>
          </w:r>
          <w:r w:rsidRPr="00785CCC">
            <w:rPr>
              <w:rFonts w:ascii="Arial" w:hAnsi="Arial" w:cs="Arial"/>
              <w:b/>
              <w:bCs/>
            </w:rPr>
            <w:t>-202</w:t>
          </w:r>
          <w:r>
            <w:rPr>
              <w:rFonts w:ascii="Arial" w:hAnsi="Arial" w:cs="Arial"/>
              <w:b/>
              <w:bCs/>
            </w:rPr>
            <w:t>6</w:t>
          </w:r>
        </w:p>
      </w:tc>
    </w:tr>
    <w:tr w:rsidR="006F210E" w:rsidRPr="00785CCC" w14:paraId="683FE271" w14:textId="77777777" w:rsidTr="002F34F5">
      <w:trPr>
        <w:trHeight w:val="70"/>
      </w:trPr>
      <w:tc>
        <w:tcPr>
          <w:tcW w:w="1373" w:type="pct"/>
          <w:vMerge/>
        </w:tcPr>
        <w:p w14:paraId="537DCB9E" w14:textId="77777777" w:rsidR="006F210E" w:rsidRPr="00785CCC" w:rsidRDefault="006F210E" w:rsidP="006F210E">
          <w:pPr>
            <w:rPr>
              <w:rFonts w:ascii="Arial" w:hAnsi="Arial" w:cs="Arial"/>
              <w:b/>
              <w:bCs/>
            </w:rPr>
          </w:pPr>
        </w:p>
      </w:tc>
      <w:tc>
        <w:tcPr>
          <w:tcW w:w="2037" w:type="pct"/>
          <w:vMerge/>
          <w:vAlign w:val="center"/>
        </w:tcPr>
        <w:p w14:paraId="1BF957D9" w14:textId="77777777" w:rsidR="006F210E" w:rsidRPr="00785CCC" w:rsidRDefault="006F210E" w:rsidP="006F210E">
          <w:pPr>
            <w:rPr>
              <w:rFonts w:ascii="Arial" w:hAnsi="Arial" w:cs="Arial"/>
              <w:b/>
              <w:bCs/>
            </w:rPr>
          </w:pPr>
        </w:p>
      </w:tc>
      <w:tc>
        <w:tcPr>
          <w:tcW w:w="521" w:type="pct"/>
          <w:vAlign w:val="center"/>
        </w:tcPr>
        <w:p w14:paraId="47ABE571" w14:textId="77777777" w:rsidR="006F210E" w:rsidRPr="00785CCC" w:rsidRDefault="006F210E" w:rsidP="006F210E">
          <w:pPr>
            <w:tabs>
              <w:tab w:val="center" w:pos="4252"/>
              <w:tab w:val="right" w:pos="8504"/>
            </w:tabs>
            <w:jc w:val="center"/>
            <w:rPr>
              <w:rFonts w:ascii="Arial" w:hAnsi="Arial" w:cs="Arial"/>
              <w:b/>
              <w:bCs/>
            </w:rPr>
          </w:pPr>
          <w:r w:rsidRPr="00785CCC">
            <w:rPr>
              <w:rFonts w:ascii="Arial" w:hAnsi="Arial" w:cs="Arial"/>
              <w:b/>
              <w:bCs/>
            </w:rPr>
            <w:t>PÁGINA</w:t>
          </w:r>
        </w:p>
      </w:tc>
      <w:tc>
        <w:tcPr>
          <w:tcW w:w="1069" w:type="pct"/>
          <w:vAlign w:val="center"/>
        </w:tcPr>
        <w:p w14:paraId="288DF013" w14:textId="77777777" w:rsidR="006F210E" w:rsidRPr="00785CCC" w:rsidRDefault="006F210E" w:rsidP="006F210E">
          <w:pPr>
            <w:tabs>
              <w:tab w:val="center" w:pos="4252"/>
              <w:tab w:val="right" w:pos="8504"/>
            </w:tabs>
            <w:jc w:val="center"/>
            <w:rPr>
              <w:rFonts w:ascii="Arial" w:hAnsi="Arial" w:cs="Arial"/>
              <w:b/>
              <w:bCs/>
            </w:rPr>
          </w:pPr>
          <w:r w:rsidRPr="00785CCC">
            <w:rPr>
              <w:rFonts w:ascii="Arial" w:hAnsi="Arial" w:cs="Arial"/>
              <w:b/>
              <w:bCs/>
            </w:rPr>
            <w:fldChar w:fldCharType="begin"/>
          </w:r>
          <w:r w:rsidRPr="00785CCC">
            <w:rPr>
              <w:rFonts w:ascii="Arial" w:hAnsi="Arial" w:cs="Arial"/>
              <w:b/>
              <w:bCs/>
            </w:rPr>
            <w:instrText>PAGE</w:instrText>
          </w:r>
          <w:r w:rsidRPr="00785CCC">
            <w:rPr>
              <w:rFonts w:ascii="Arial" w:hAnsi="Arial" w:cs="Arial"/>
              <w:b/>
              <w:bCs/>
            </w:rPr>
            <w:fldChar w:fldCharType="separate"/>
          </w:r>
          <w:r w:rsidRPr="00785CCC">
            <w:rPr>
              <w:rFonts w:ascii="Arial" w:hAnsi="Arial" w:cs="Arial"/>
              <w:b/>
              <w:bCs/>
              <w:noProof/>
            </w:rPr>
            <w:t>1</w:t>
          </w:r>
          <w:r w:rsidRPr="00785CCC">
            <w:rPr>
              <w:rFonts w:ascii="Arial" w:hAnsi="Arial" w:cs="Arial"/>
              <w:b/>
              <w:bCs/>
            </w:rPr>
            <w:fldChar w:fldCharType="end"/>
          </w:r>
          <w:r w:rsidRPr="00785CCC">
            <w:rPr>
              <w:rFonts w:ascii="Arial" w:hAnsi="Arial" w:cs="Arial"/>
              <w:b/>
              <w:bCs/>
            </w:rPr>
            <w:t xml:space="preserve"> DE </w:t>
          </w:r>
          <w:r w:rsidRPr="00785CCC">
            <w:rPr>
              <w:rFonts w:ascii="Arial" w:hAnsi="Arial" w:cs="Arial"/>
              <w:b/>
              <w:bCs/>
            </w:rPr>
            <w:fldChar w:fldCharType="begin"/>
          </w:r>
          <w:r w:rsidRPr="00785CCC">
            <w:rPr>
              <w:rFonts w:ascii="Arial" w:hAnsi="Arial" w:cs="Arial"/>
              <w:b/>
              <w:bCs/>
            </w:rPr>
            <w:instrText>NUMPAGES</w:instrText>
          </w:r>
          <w:r w:rsidRPr="00785CCC">
            <w:rPr>
              <w:rFonts w:ascii="Arial" w:hAnsi="Arial" w:cs="Arial"/>
              <w:b/>
              <w:bCs/>
            </w:rPr>
            <w:fldChar w:fldCharType="separate"/>
          </w:r>
          <w:r w:rsidRPr="00785CCC">
            <w:rPr>
              <w:rFonts w:ascii="Arial" w:hAnsi="Arial" w:cs="Arial"/>
              <w:b/>
              <w:bCs/>
              <w:noProof/>
            </w:rPr>
            <w:t>2</w:t>
          </w:r>
          <w:r w:rsidRPr="00785CCC">
            <w:rPr>
              <w:rFonts w:ascii="Arial" w:hAnsi="Arial" w:cs="Arial"/>
              <w:b/>
              <w:bCs/>
            </w:rPr>
            <w:fldChar w:fldCharType="end"/>
          </w:r>
        </w:p>
      </w:tc>
    </w:tr>
  </w:tbl>
  <w:p w14:paraId="53D4A271" w14:textId="59F34B75" w:rsidR="0027629F" w:rsidRDefault="0027629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0C077" w14:textId="77777777" w:rsidR="008511BA" w:rsidRDefault="008511B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16DAB"/>
    <w:multiLevelType w:val="multilevel"/>
    <w:tmpl w:val="00344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893841"/>
    <w:multiLevelType w:val="hybridMultilevel"/>
    <w:tmpl w:val="7CC8AAE6"/>
    <w:lvl w:ilvl="0" w:tplc="AF62E5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AA0525"/>
    <w:multiLevelType w:val="multilevel"/>
    <w:tmpl w:val="29D2E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EE3CE6"/>
    <w:multiLevelType w:val="multilevel"/>
    <w:tmpl w:val="0B1A2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3268215">
    <w:abstractNumId w:val="1"/>
  </w:num>
  <w:num w:numId="2" w16cid:durableId="1895315690">
    <w:abstractNumId w:val="0"/>
  </w:num>
  <w:num w:numId="3" w16cid:durableId="1752657313">
    <w:abstractNumId w:val="2"/>
  </w:num>
  <w:num w:numId="4" w16cid:durableId="10255235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F41"/>
    <w:rsid w:val="00016250"/>
    <w:rsid w:val="000456D8"/>
    <w:rsid w:val="000A02F9"/>
    <w:rsid w:val="00137759"/>
    <w:rsid w:val="00191EB6"/>
    <w:rsid w:val="001B1AE0"/>
    <w:rsid w:val="00225785"/>
    <w:rsid w:val="0027629F"/>
    <w:rsid w:val="00286D73"/>
    <w:rsid w:val="002A26D8"/>
    <w:rsid w:val="002E4FBC"/>
    <w:rsid w:val="003438D9"/>
    <w:rsid w:val="00350995"/>
    <w:rsid w:val="00362A48"/>
    <w:rsid w:val="00375BCB"/>
    <w:rsid w:val="003F18D5"/>
    <w:rsid w:val="0041411F"/>
    <w:rsid w:val="0041697B"/>
    <w:rsid w:val="0044756C"/>
    <w:rsid w:val="00453ED3"/>
    <w:rsid w:val="004826F5"/>
    <w:rsid w:val="00505521"/>
    <w:rsid w:val="005A5714"/>
    <w:rsid w:val="005D4EE9"/>
    <w:rsid w:val="00685BF7"/>
    <w:rsid w:val="006F210E"/>
    <w:rsid w:val="007879C2"/>
    <w:rsid w:val="00797F89"/>
    <w:rsid w:val="00843450"/>
    <w:rsid w:val="008511BA"/>
    <w:rsid w:val="00851E3D"/>
    <w:rsid w:val="00851FAD"/>
    <w:rsid w:val="008C47CB"/>
    <w:rsid w:val="008D24B3"/>
    <w:rsid w:val="00974F41"/>
    <w:rsid w:val="00A00AE1"/>
    <w:rsid w:val="00A76024"/>
    <w:rsid w:val="00AC0DDF"/>
    <w:rsid w:val="00C2363A"/>
    <w:rsid w:val="00C42B00"/>
    <w:rsid w:val="00C42E15"/>
    <w:rsid w:val="00C6624C"/>
    <w:rsid w:val="00C73AF6"/>
    <w:rsid w:val="00D618A7"/>
    <w:rsid w:val="00DE5583"/>
    <w:rsid w:val="00E949EF"/>
    <w:rsid w:val="00EB3003"/>
    <w:rsid w:val="00F6124C"/>
    <w:rsid w:val="00F70310"/>
    <w:rsid w:val="00FF7456"/>
    <w:rsid w:val="09E6C125"/>
    <w:rsid w:val="371F7A4F"/>
    <w:rsid w:val="63BA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1DB8A0"/>
  <w15:chartTrackingRefBased/>
  <w15:docId w15:val="{6471B2B6-140F-4F62-89D5-1B54D2C5C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24C"/>
    <w:pPr>
      <w:spacing w:after="0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42B0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42B0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42B0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42B0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42B0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42B0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42B0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42B0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42B0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42B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C42B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C42B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C42B0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42B0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42B0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42B0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42B0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42B0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42B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C42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42B0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C42B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42B0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C42B0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42B0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C42B0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42B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42B0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42B00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C42B0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42B00"/>
  </w:style>
  <w:style w:type="paragraph" w:styleId="Piedepgina">
    <w:name w:val="footer"/>
    <w:basedOn w:val="Normal"/>
    <w:link w:val="PiedepginaCar"/>
    <w:uiPriority w:val="99"/>
    <w:unhideWhenUsed/>
    <w:rsid w:val="00C42B0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42B00"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5D4EE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uentedeprrafopredeter"/>
    <w:rsid w:val="005D4EE9"/>
  </w:style>
  <w:style w:type="character" w:styleId="Textodelmarcadordeposicin">
    <w:name w:val="Placeholder Text"/>
    <w:basedOn w:val="Fuentedeprrafopredeter"/>
    <w:uiPriority w:val="99"/>
    <w:rsid w:val="005D4EE9"/>
    <w:rPr>
      <w:color w:val="808080"/>
    </w:rPr>
  </w:style>
  <w:style w:type="character" w:styleId="Textoennegrita">
    <w:name w:val="Strong"/>
    <w:basedOn w:val="Fuentedeprrafopredeter"/>
    <w:uiPriority w:val="22"/>
    <w:qFormat/>
    <w:rsid w:val="00C662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stion%20del%20Cambio\Downloads\MEMBRETE%20UNINAVARRA%20VERTICAL%20(1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C34AF6657C75E49980602F75B174D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6CEB77-2A85-754D-85C0-4434DB1B76BE}"/>
      </w:docPartPr>
      <w:docPartBody>
        <w:p w:rsidR="00EA4EA4" w:rsidRDefault="00E5147E" w:rsidP="00E5147E">
          <w:pPr>
            <w:pStyle w:val="3C34AF6657C75E49980602F75B174D6C"/>
          </w:pPr>
          <w:r w:rsidRPr="00B32082">
            <w:rPr>
              <w:rStyle w:val="Textodelmarcadordeposicin"/>
            </w:rPr>
            <w:t>Elija un elemento.</w:t>
          </w:r>
        </w:p>
      </w:docPartBody>
    </w:docPart>
    <w:docPart>
      <w:docPartPr>
        <w:name w:val="6E4FE5C50A883B42AAE230DA4E0D96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177F56-C9C8-7545-94E0-E5EEA7024B5E}"/>
      </w:docPartPr>
      <w:docPartBody>
        <w:p w:rsidR="00EA4EA4" w:rsidRDefault="00E5147E" w:rsidP="00E5147E">
          <w:pPr>
            <w:pStyle w:val="6E4FE5C50A883B42AAE230DA4E0D9670"/>
          </w:pPr>
          <w:r w:rsidRPr="00B32082">
            <w:rPr>
              <w:rStyle w:val="Textodelmarcadordeposicin"/>
            </w:rPr>
            <w:t>Elija un elemento.</w:t>
          </w:r>
        </w:p>
      </w:docPartBody>
    </w:docPart>
    <w:docPart>
      <w:docPartPr>
        <w:name w:val="0A4675A7482C1446AAF55924E7BF63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7A72B8-DEFD-1549-8B13-20C52DFFA3A0}"/>
      </w:docPartPr>
      <w:docPartBody>
        <w:p w:rsidR="00EA4EA4" w:rsidRDefault="00E5147E" w:rsidP="00E5147E">
          <w:pPr>
            <w:pStyle w:val="0A4675A7482C1446AAF55924E7BF6353"/>
          </w:pPr>
          <w:r w:rsidRPr="00B32082">
            <w:rPr>
              <w:rStyle w:val="Textodelmarcadordeposicin"/>
            </w:rPr>
            <w:t>Elija un elemento.</w:t>
          </w:r>
        </w:p>
      </w:docPartBody>
    </w:docPart>
    <w:docPart>
      <w:docPartPr>
        <w:name w:val="011872D938009F46B398CA0B729EA2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7F1417-F9B7-1146-9745-0B331A943D3B}"/>
      </w:docPartPr>
      <w:docPartBody>
        <w:p w:rsidR="00EA4EA4" w:rsidRDefault="00E5147E" w:rsidP="00E5147E">
          <w:pPr>
            <w:pStyle w:val="011872D938009F46B398CA0B729EA2B4"/>
          </w:pPr>
          <w:r w:rsidRPr="00677DF9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47E"/>
    <w:rsid w:val="000C624C"/>
    <w:rsid w:val="006A5552"/>
    <w:rsid w:val="006B277A"/>
    <w:rsid w:val="008710D0"/>
    <w:rsid w:val="00AC0DDF"/>
    <w:rsid w:val="00B7304E"/>
    <w:rsid w:val="00E5147E"/>
    <w:rsid w:val="00EA4EA4"/>
    <w:rsid w:val="00F3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MX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rsid w:val="00E5147E"/>
    <w:rPr>
      <w:color w:val="808080"/>
    </w:rPr>
  </w:style>
  <w:style w:type="paragraph" w:customStyle="1" w:styleId="3C34AF6657C75E49980602F75B174D6C">
    <w:name w:val="3C34AF6657C75E49980602F75B174D6C"/>
    <w:rsid w:val="00E5147E"/>
  </w:style>
  <w:style w:type="paragraph" w:customStyle="1" w:styleId="6E4FE5C50A883B42AAE230DA4E0D9670">
    <w:name w:val="6E4FE5C50A883B42AAE230DA4E0D9670"/>
    <w:rsid w:val="00E5147E"/>
  </w:style>
  <w:style w:type="paragraph" w:customStyle="1" w:styleId="0A4675A7482C1446AAF55924E7BF6353">
    <w:name w:val="0A4675A7482C1446AAF55924E7BF6353"/>
    <w:rsid w:val="00E5147E"/>
  </w:style>
  <w:style w:type="paragraph" w:customStyle="1" w:styleId="011872D938009F46B398CA0B729EA2B4">
    <w:name w:val="011872D938009F46B398CA0B729EA2B4"/>
    <w:rsid w:val="00E514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MEMBRETE UNINAVARRA VERTICAL (1)</Template>
  <TotalTime>32</TotalTime>
  <Pages>9</Pages>
  <Words>1814</Words>
  <Characters>9980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Gestion del Cambio</dc:creator>
  <cp:keywords/>
  <dc:description/>
  <cp:lastModifiedBy>Juan David Tovar Quintero</cp:lastModifiedBy>
  <cp:revision>5</cp:revision>
  <dcterms:created xsi:type="dcterms:W3CDTF">2025-12-19T16:25:00Z</dcterms:created>
  <dcterms:modified xsi:type="dcterms:W3CDTF">2026-01-24T14:48:00Z</dcterms:modified>
</cp:coreProperties>
</file>